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392BA" w14:textId="77777777" w:rsidR="004E3FF0" w:rsidRPr="004D5C28" w:rsidRDefault="00705CC9" w:rsidP="00B80AB8">
      <w:pPr>
        <w:jc w:val="center"/>
        <w:rPr>
          <w:rFonts w:ascii="Times New Roman" w:hAnsi="Times New Roman"/>
        </w:rPr>
      </w:pPr>
      <w:r w:rsidRPr="00705CC9"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067DE1BF" wp14:editId="264A1196">
            <wp:extent cx="511810" cy="63627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0BFBE" w14:textId="77777777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4"/>
          <w:szCs w:val="34"/>
        </w:rPr>
      </w:pPr>
      <w:r w:rsidRPr="00F54006">
        <w:rPr>
          <w:rFonts w:ascii="Times New Roman" w:eastAsia="Times New Roman" w:hAnsi="Times New Roman" w:cs="Times New Roman"/>
          <w:sz w:val="34"/>
          <w:szCs w:val="34"/>
        </w:rPr>
        <w:t>ГЛАВА  ГОРОДСКОГО  ОКРУГА  ЛЫТКАРИНО  МОСКОВСКОЙ  ОБЛАСТИ</w:t>
      </w:r>
    </w:p>
    <w:p w14:paraId="3BE88B27" w14:textId="77777777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632F3AAC" w14:textId="77777777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4"/>
          <w:szCs w:val="34"/>
          <w:u w:val="single"/>
        </w:rPr>
      </w:pPr>
      <w:r w:rsidRPr="00F54006">
        <w:rPr>
          <w:rFonts w:ascii="Times New Roman" w:eastAsia="Times New Roman" w:hAnsi="Times New Roman" w:cs="Times New Roman"/>
          <w:b/>
          <w:sz w:val="34"/>
          <w:szCs w:val="34"/>
        </w:rPr>
        <w:t>ПОСТАНОВЛЕНИЕ</w:t>
      </w:r>
    </w:p>
    <w:p w14:paraId="25EABAB8" w14:textId="77777777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"/>
          <w:szCs w:val="4"/>
          <w:u w:val="single"/>
        </w:rPr>
      </w:pPr>
    </w:p>
    <w:p w14:paraId="3909DD57" w14:textId="52CFF593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F54006">
        <w:rPr>
          <w:rFonts w:ascii="Times New Roman" w:eastAsia="Times New Roman" w:hAnsi="Times New Roman" w:cs="Times New Roman"/>
          <w:szCs w:val="20"/>
        </w:rPr>
        <w:t xml:space="preserve"> </w:t>
      </w:r>
      <w:r w:rsidR="00241E31">
        <w:rPr>
          <w:rFonts w:ascii="Times New Roman" w:eastAsia="Times New Roman" w:hAnsi="Times New Roman" w:cs="Times New Roman"/>
          <w:szCs w:val="20"/>
        </w:rPr>
        <w:t>__</w:t>
      </w:r>
      <w:r w:rsidR="00031478" w:rsidRPr="00031478">
        <w:rPr>
          <w:rFonts w:ascii="Times New Roman" w:eastAsia="Times New Roman" w:hAnsi="Times New Roman" w:cs="Times New Roman"/>
          <w:szCs w:val="20"/>
          <w:u w:val="single"/>
        </w:rPr>
        <w:t>19.06.2026</w:t>
      </w:r>
      <w:r w:rsidR="00241E31" w:rsidRPr="00002719">
        <w:rPr>
          <w:rFonts w:ascii="Times New Roman" w:eastAsia="Times New Roman" w:hAnsi="Times New Roman" w:cs="Times New Roman"/>
          <w:szCs w:val="20"/>
          <w:u w:val="single"/>
        </w:rPr>
        <w:t>__</w:t>
      </w:r>
      <w:r w:rsidRPr="00F54006">
        <w:rPr>
          <w:rFonts w:ascii="Times New Roman" w:eastAsia="Times New Roman" w:hAnsi="Times New Roman" w:cs="Times New Roman"/>
          <w:szCs w:val="20"/>
        </w:rPr>
        <w:t xml:space="preserve"> №  </w:t>
      </w:r>
      <w:r w:rsidR="00241E31" w:rsidRPr="00002719">
        <w:rPr>
          <w:rFonts w:ascii="Times New Roman" w:eastAsia="Times New Roman" w:hAnsi="Times New Roman" w:cs="Times New Roman"/>
          <w:szCs w:val="20"/>
          <w:u w:val="single"/>
        </w:rPr>
        <w:t>__</w:t>
      </w:r>
      <w:r w:rsidR="00031478">
        <w:rPr>
          <w:rFonts w:ascii="Times New Roman" w:eastAsia="Times New Roman" w:hAnsi="Times New Roman" w:cs="Times New Roman"/>
          <w:szCs w:val="20"/>
          <w:u w:val="single"/>
        </w:rPr>
        <w:t>374-п</w:t>
      </w:r>
      <w:r w:rsidR="0015437F" w:rsidRPr="00002719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="00241E31" w:rsidRPr="00002719">
        <w:rPr>
          <w:rFonts w:ascii="Times New Roman" w:eastAsia="Times New Roman" w:hAnsi="Times New Roman" w:cs="Times New Roman"/>
          <w:szCs w:val="20"/>
          <w:u w:val="single"/>
        </w:rPr>
        <w:t>___</w:t>
      </w:r>
      <w:r w:rsidR="003B5004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="004B2604"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</w:p>
    <w:p w14:paraId="4A7D2ACC" w14:textId="77777777" w:rsidR="00F54006" w:rsidRPr="00F54006" w:rsidRDefault="00F54006" w:rsidP="00F54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"/>
          <w:szCs w:val="4"/>
        </w:rPr>
      </w:pPr>
    </w:p>
    <w:p w14:paraId="3EDFA5EE" w14:textId="76B99D70" w:rsidR="004E3FF0" w:rsidRPr="0047727A" w:rsidRDefault="00F54006" w:rsidP="0047727A">
      <w:pPr>
        <w:jc w:val="center"/>
        <w:rPr>
          <w:rFonts w:ascii="Times New Roman" w:hAnsi="Times New Roman"/>
          <w:sz w:val="16"/>
          <w:szCs w:val="16"/>
          <w:u w:val="single"/>
        </w:rPr>
      </w:pPr>
      <w:r w:rsidRPr="00F54006">
        <w:rPr>
          <w:rFonts w:ascii="Times New Roman" w:eastAsia="Times New Roman" w:hAnsi="Times New Roman" w:cs="Times New Roman"/>
          <w:sz w:val="20"/>
          <w:szCs w:val="20"/>
        </w:rPr>
        <w:t>г.</w:t>
      </w:r>
      <w:r w:rsidR="00241E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54006">
        <w:rPr>
          <w:rFonts w:ascii="Times New Roman" w:eastAsia="Times New Roman" w:hAnsi="Times New Roman" w:cs="Times New Roman"/>
          <w:sz w:val="20"/>
          <w:szCs w:val="20"/>
        </w:rPr>
        <w:t>о. Лыткарино</w:t>
      </w:r>
    </w:p>
    <w:p w14:paraId="24ED82CA" w14:textId="77777777" w:rsidR="00400606" w:rsidRPr="00400606" w:rsidRDefault="00400606" w:rsidP="0040060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606">
        <w:rPr>
          <w:rFonts w:ascii="Times New Roman" w:hAnsi="Times New Roman" w:cs="Times New Roman"/>
          <w:bCs/>
          <w:sz w:val="28"/>
          <w:szCs w:val="28"/>
        </w:rPr>
        <w:t>О внесении изменений в Правила определения нормативных затрат</w:t>
      </w:r>
    </w:p>
    <w:p w14:paraId="46BF455E" w14:textId="77777777" w:rsidR="00400606" w:rsidRDefault="00400606" w:rsidP="0047727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606">
        <w:rPr>
          <w:rFonts w:ascii="Times New Roman" w:hAnsi="Times New Roman" w:cs="Times New Roman"/>
          <w:bCs/>
          <w:sz w:val="28"/>
          <w:szCs w:val="28"/>
        </w:rPr>
        <w:t xml:space="preserve">   на обеспечение функций органов местного самоуправления </w:t>
      </w:r>
      <w:r w:rsidR="002426E9">
        <w:rPr>
          <w:rFonts w:ascii="Times New Roman" w:hAnsi="Times New Roman" w:cs="Times New Roman"/>
          <w:bCs/>
          <w:sz w:val="28"/>
          <w:szCs w:val="28"/>
        </w:rPr>
        <w:t>города</w:t>
      </w:r>
      <w:r w:rsidRPr="00400606">
        <w:rPr>
          <w:rFonts w:ascii="Times New Roman" w:hAnsi="Times New Roman" w:cs="Times New Roman"/>
          <w:bCs/>
          <w:sz w:val="28"/>
          <w:szCs w:val="28"/>
        </w:rPr>
        <w:t xml:space="preserve"> Лыткарино (включая подведомственные казенные учреждения)</w:t>
      </w:r>
    </w:p>
    <w:p w14:paraId="32D4F3A7" w14:textId="77777777" w:rsidR="0047727A" w:rsidRPr="00400606" w:rsidRDefault="0047727A" w:rsidP="0047727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94129A" w14:textId="77777777" w:rsidR="00400606" w:rsidRPr="00400606" w:rsidRDefault="002532FC" w:rsidP="00D26E1B">
      <w:pPr>
        <w:widowControl w:val="0"/>
        <w:tabs>
          <w:tab w:val="left" w:pos="914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32FC">
        <w:rPr>
          <w:rFonts w:ascii="Times New Roman" w:hAnsi="Times New Roman" w:cs="Times New Roman"/>
          <w:bCs/>
          <w:sz w:val="28"/>
          <w:szCs w:val="28"/>
        </w:rPr>
        <w:t>В соответствии с частью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в связи со служебной необходимостью, постановляю:</w:t>
      </w:r>
    </w:p>
    <w:p w14:paraId="019A7BFC" w14:textId="2B6B7CA1" w:rsidR="00400606" w:rsidRPr="00400606" w:rsidRDefault="00400606" w:rsidP="00042C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606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</w:t>
      </w:r>
      <w:r w:rsidR="00B6263A" w:rsidRPr="00400606">
        <w:rPr>
          <w:rFonts w:ascii="Times New Roman" w:hAnsi="Times New Roman" w:cs="Times New Roman"/>
          <w:bCs/>
          <w:sz w:val="28"/>
          <w:szCs w:val="28"/>
        </w:rPr>
        <w:t>Правила определения</w:t>
      </w:r>
      <w:r w:rsidRPr="00400606">
        <w:rPr>
          <w:rFonts w:ascii="Times New Roman" w:hAnsi="Times New Roman" w:cs="Times New Roman"/>
          <w:bCs/>
          <w:sz w:val="28"/>
          <w:szCs w:val="28"/>
        </w:rPr>
        <w:t xml:space="preserve"> нормативных затрат на обеспечение функций органов местного самоуправления </w:t>
      </w:r>
      <w:r w:rsidR="002426E9">
        <w:rPr>
          <w:rFonts w:ascii="Times New Roman" w:hAnsi="Times New Roman" w:cs="Times New Roman"/>
          <w:bCs/>
          <w:sz w:val="28"/>
          <w:szCs w:val="28"/>
        </w:rPr>
        <w:t>города</w:t>
      </w:r>
      <w:r w:rsidRPr="00400606">
        <w:rPr>
          <w:rFonts w:ascii="Times New Roman" w:hAnsi="Times New Roman" w:cs="Times New Roman"/>
          <w:bCs/>
          <w:sz w:val="28"/>
          <w:szCs w:val="28"/>
        </w:rPr>
        <w:t xml:space="preserve"> Лыткарино (включая подведомственные казенные учреждения),</w:t>
      </w:r>
      <w:r w:rsidR="00590460">
        <w:rPr>
          <w:rFonts w:ascii="Times New Roman" w:hAnsi="Times New Roman" w:cs="Times New Roman"/>
          <w:bCs/>
          <w:sz w:val="28"/>
          <w:szCs w:val="28"/>
        </w:rPr>
        <w:t xml:space="preserve"> утвержденны</w:t>
      </w:r>
      <w:r w:rsidR="008071D7">
        <w:rPr>
          <w:rFonts w:ascii="Times New Roman" w:hAnsi="Times New Roman" w:cs="Times New Roman"/>
          <w:bCs/>
          <w:sz w:val="28"/>
          <w:szCs w:val="28"/>
        </w:rPr>
        <w:t>е</w:t>
      </w:r>
      <w:r w:rsidR="00590460">
        <w:rPr>
          <w:rFonts w:ascii="Times New Roman" w:hAnsi="Times New Roman" w:cs="Times New Roman"/>
          <w:bCs/>
          <w:sz w:val="28"/>
          <w:szCs w:val="28"/>
        </w:rPr>
        <w:t xml:space="preserve"> постановлением </w:t>
      </w:r>
      <w:r w:rsidR="00B36589">
        <w:rPr>
          <w:rFonts w:ascii="Times New Roman" w:hAnsi="Times New Roman" w:cs="Times New Roman"/>
          <w:bCs/>
          <w:sz w:val="28"/>
          <w:szCs w:val="28"/>
        </w:rPr>
        <w:t>г</w:t>
      </w:r>
      <w:r w:rsidR="00590460">
        <w:rPr>
          <w:rFonts w:ascii="Times New Roman" w:hAnsi="Times New Roman" w:cs="Times New Roman"/>
          <w:bCs/>
          <w:sz w:val="28"/>
          <w:szCs w:val="28"/>
        </w:rPr>
        <w:t xml:space="preserve">лавы города Лыткарино от </w:t>
      </w:r>
      <w:r w:rsidR="00590460">
        <w:rPr>
          <w:rFonts w:ascii="Times New Roman" w:hAnsi="Times New Roman"/>
          <w:sz w:val="28"/>
          <w:szCs w:val="28"/>
        </w:rPr>
        <w:t>01.11.2016 № 734-п,</w:t>
      </w:r>
      <w:r w:rsidRPr="004006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328B">
        <w:rPr>
          <w:rFonts w:ascii="Times New Roman" w:hAnsi="Times New Roman" w:cs="Times New Roman"/>
          <w:bCs/>
          <w:sz w:val="28"/>
          <w:szCs w:val="28"/>
        </w:rPr>
        <w:t>согласно приложению</w:t>
      </w:r>
      <w:r w:rsidRPr="0040060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E932474" w14:textId="1A9D5346" w:rsidR="00AD72F3" w:rsidRPr="0047727A" w:rsidRDefault="00400606" w:rsidP="00042CE5">
      <w:pPr>
        <w:pStyle w:val="af3"/>
        <w:widowControl w:val="0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bCs/>
          <w:sz w:val="28"/>
          <w:szCs w:val="28"/>
        </w:rPr>
      </w:pPr>
      <w:r w:rsidRPr="00BA5F17">
        <w:rPr>
          <w:rFonts w:ascii="Times New Roman" w:hAnsi="Times New Roman"/>
          <w:bCs/>
          <w:sz w:val="28"/>
          <w:szCs w:val="28"/>
        </w:rPr>
        <w:t>Начальнику сектора муниципального контроля отдела экономики и перспективного развития Администрации городского округа Лыткарино (</w:t>
      </w:r>
      <w:r w:rsidR="0058539B">
        <w:rPr>
          <w:rFonts w:ascii="Times New Roman" w:hAnsi="Times New Roman"/>
          <w:bCs/>
          <w:sz w:val="28"/>
          <w:szCs w:val="28"/>
        </w:rPr>
        <w:t>Лякишева Е.Е</w:t>
      </w:r>
      <w:r w:rsidRPr="00BA5F17">
        <w:rPr>
          <w:rFonts w:ascii="Times New Roman" w:hAnsi="Times New Roman"/>
          <w:bCs/>
          <w:sz w:val="28"/>
          <w:szCs w:val="28"/>
        </w:rPr>
        <w:t>.) обеспечить опубликование настоящего постановления в установленном порядке и размещение на официальном сайте город</w:t>
      </w:r>
      <w:r w:rsidR="006D3BD5">
        <w:rPr>
          <w:rFonts w:ascii="Times New Roman" w:hAnsi="Times New Roman"/>
          <w:bCs/>
          <w:sz w:val="28"/>
          <w:szCs w:val="28"/>
        </w:rPr>
        <w:t>ского округа</w:t>
      </w:r>
      <w:r w:rsidRPr="00BA5F17">
        <w:rPr>
          <w:rFonts w:ascii="Times New Roman" w:hAnsi="Times New Roman"/>
          <w:bCs/>
          <w:sz w:val="28"/>
          <w:szCs w:val="28"/>
        </w:rPr>
        <w:t xml:space="preserve"> Лыткарино в сети «Интернет».</w:t>
      </w:r>
    </w:p>
    <w:p w14:paraId="0DEA2892" w14:textId="77777777" w:rsidR="00F54006" w:rsidRPr="00400606" w:rsidRDefault="002C121A" w:rsidP="002C1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D82913">
        <w:rPr>
          <w:rFonts w:ascii="Times New Roman" w:hAnsi="Times New Roman"/>
          <w:bCs/>
          <w:sz w:val="28"/>
          <w:szCs w:val="28"/>
        </w:rPr>
        <w:t>3</w:t>
      </w:r>
      <w:r w:rsidR="00400606" w:rsidRPr="00400606">
        <w:rPr>
          <w:rFonts w:ascii="Times New Roman" w:hAnsi="Times New Roman"/>
          <w:bCs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r w:rsidR="00B36589">
        <w:rPr>
          <w:rFonts w:ascii="Times New Roman" w:hAnsi="Times New Roman"/>
          <w:bCs/>
          <w:sz w:val="28"/>
          <w:szCs w:val="28"/>
        </w:rPr>
        <w:t>г</w:t>
      </w:r>
      <w:r w:rsidR="00400606" w:rsidRPr="00400606">
        <w:rPr>
          <w:rFonts w:ascii="Times New Roman" w:hAnsi="Times New Roman"/>
          <w:bCs/>
          <w:sz w:val="28"/>
          <w:szCs w:val="28"/>
        </w:rPr>
        <w:t>лавы городского округа Лыткарино</w:t>
      </w:r>
      <w:r w:rsidR="002532FC">
        <w:rPr>
          <w:rFonts w:ascii="Times New Roman" w:hAnsi="Times New Roman"/>
          <w:bCs/>
          <w:sz w:val="28"/>
          <w:szCs w:val="28"/>
        </w:rPr>
        <w:t xml:space="preserve"> Н</w:t>
      </w:r>
      <w:r w:rsidR="00400606" w:rsidRPr="00400606">
        <w:rPr>
          <w:rFonts w:ascii="Times New Roman" w:hAnsi="Times New Roman"/>
          <w:bCs/>
          <w:sz w:val="28"/>
          <w:szCs w:val="28"/>
        </w:rPr>
        <w:t>.</w:t>
      </w:r>
      <w:r w:rsidR="002532FC">
        <w:rPr>
          <w:rFonts w:ascii="Times New Roman" w:hAnsi="Times New Roman"/>
          <w:bCs/>
          <w:sz w:val="28"/>
          <w:szCs w:val="28"/>
        </w:rPr>
        <w:t>А</w:t>
      </w:r>
      <w:r w:rsidR="00400606" w:rsidRPr="00400606">
        <w:rPr>
          <w:rFonts w:ascii="Times New Roman" w:hAnsi="Times New Roman"/>
          <w:bCs/>
          <w:sz w:val="28"/>
          <w:szCs w:val="28"/>
        </w:rPr>
        <w:t xml:space="preserve">. </w:t>
      </w:r>
      <w:r w:rsidR="002532FC">
        <w:rPr>
          <w:rFonts w:ascii="Times New Roman" w:hAnsi="Times New Roman"/>
          <w:bCs/>
          <w:sz w:val="28"/>
          <w:szCs w:val="28"/>
        </w:rPr>
        <w:t>Александров</w:t>
      </w:r>
      <w:r w:rsidR="0076328B">
        <w:rPr>
          <w:rFonts w:ascii="Times New Roman" w:hAnsi="Times New Roman"/>
          <w:bCs/>
          <w:sz w:val="28"/>
          <w:szCs w:val="28"/>
        </w:rPr>
        <w:t>у</w:t>
      </w:r>
      <w:r w:rsidR="00400606" w:rsidRPr="00400606">
        <w:rPr>
          <w:rFonts w:ascii="Times New Roman" w:hAnsi="Times New Roman"/>
          <w:bCs/>
          <w:sz w:val="28"/>
          <w:szCs w:val="28"/>
        </w:rPr>
        <w:t>.</w:t>
      </w:r>
    </w:p>
    <w:p w14:paraId="6B233161" w14:textId="77777777" w:rsidR="004E3FF0" w:rsidRPr="00DE36DC" w:rsidRDefault="004E3FF0" w:rsidP="00B80AB8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02A519C" w14:textId="77777777" w:rsidR="00AD72F3" w:rsidRDefault="00AD72F3" w:rsidP="00B80AB8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color w:val="000000"/>
          <w:sz w:val="28"/>
          <w:szCs w:val="28"/>
        </w:rPr>
      </w:pPr>
    </w:p>
    <w:p w14:paraId="3289972D" w14:textId="77777777" w:rsidR="00EF1E62" w:rsidRDefault="004E3FF0" w:rsidP="00B80AB8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DE36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08EA">
        <w:rPr>
          <w:rFonts w:ascii="Times New Roman" w:hAnsi="Times New Roman"/>
          <w:color w:val="000000"/>
          <w:sz w:val="28"/>
          <w:szCs w:val="28"/>
        </w:rPr>
        <w:t>К</w:t>
      </w:r>
      <w:r w:rsidRPr="00DE36DC">
        <w:rPr>
          <w:rFonts w:ascii="Times New Roman" w:hAnsi="Times New Roman"/>
          <w:color w:val="000000"/>
          <w:sz w:val="28"/>
          <w:szCs w:val="28"/>
        </w:rPr>
        <w:t>.</w:t>
      </w:r>
      <w:r w:rsidR="001908EA">
        <w:rPr>
          <w:rFonts w:ascii="Times New Roman" w:hAnsi="Times New Roman"/>
          <w:color w:val="000000"/>
          <w:sz w:val="28"/>
          <w:szCs w:val="28"/>
        </w:rPr>
        <w:t>А</w:t>
      </w:r>
      <w:r w:rsidRPr="00DE36D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908EA">
        <w:rPr>
          <w:rFonts w:ascii="Times New Roman" w:hAnsi="Times New Roman"/>
          <w:color w:val="000000"/>
          <w:sz w:val="28"/>
          <w:szCs w:val="28"/>
        </w:rPr>
        <w:t>Кравцов</w:t>
      </w:r>
    </w:p>
    <w:p w14:paraId="52646D0F" w14:textId="77777777" w:rsidR="00241E31" w:rsidRDefault="00241E31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BE351FA" w14:textId="77777777" w:rsidR="004A466E" w:rsidRDefault="004A466E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E878CC4" w14:textId="77777777" w:rsidR="00EC1079" w:rsidRDefault="00EC1079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374EA52" w14:textId="77777777" w:rsidR="00EC1079" w:rsidRDefault="00EC1079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CCE2FF1" w14:textId="593F21D8" w:rsidR="0013346E" w:rsidRPr="00657E09" w:rsidRDefault="00590460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6D121AB9" w14:textId="77777777" w:rsidR="0013346E" w:rsidRPr="00657E09" w:rsidRDefault="00590460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  <w:r w:rsidR="0013346E" w:rsidRPr="00657E09">
        <w:rPr>
          <w:rFonts w:ascii="Times New Roman" w:hAnsi="Times New Roman"/>
          <w:sz w:val="24"/>
          <w:szCs w:val="24"/>
        </w:rPr>
        <w:t xml:space="preserve"> </w:t>
      </w:r>
    </w:p>
    <w:p w14:paraId="6A9813CE" w14:textId="77777777" w:rsidR="0013346E" w:rsidRPr="00657E09" w:rsidRDefault="00B36589" w:rsidP="004006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13346E" w:rsidRPr="00657E09">
        <w:rPr>
          <w:rFonts w:ascii="Times New Roman" w:hAnsi="Times New Roman"/>
          <w:sz w:val="24"/>
          <w:szCs w:val="24"/>
        </w:rPr>
        <w:t>лавы г</w:t>
      </w:r>
      <w:r w:rsidR="00B270D6">
        <w:rPr>
          <w:rFonts w:ascii="Times New Roman" w:hAnsi="Times New Roman"/>
          <w:sz w:val="24"/>
          <w:szCs w:val="24"/>
        </w:rPr>
        <w:t xml:space="preserve">ородского округа </w:t>
      </w:r>
      <w:r w:rsidR="0013346E" w:rsidRPr="00657E09">
        <w:rPr>
          <w:rFonts w:ascii="Times New Roman" w:hAnsi="Times New Roman"/>
          <w:sz w:val="24"/>
          <w:szCs w:val="24"/>
        </w:rPr>
        <w:t xml:space="preserve"> Лыткарино</w:t>
      </w:r>
    </w:p>
    <w:p w14:paraId="673CB58D" w14:textId="26068C34" w:rsidR="00E50CDA" w:rsidRDefault="0013346E" w:rsidP="0054302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Times New Roman" w:hAnsi="Times New Roman"/>
          <w:bCs/>
          <w:sz w:val="28"/>
          <w:szCs w:val="28"/>
        </w:rPr>
      </w:pPr>
      <w:r w:rsidRPr="00657E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r w:rsidR="00241E31" w:rsidRPr="00002719">
        <w:rPr>
          <w:rFonts w:ascii="Times New Roman" w:hAnsi="Times New Roman"/>
          <w:sz w:val="24"/>
          <w:szCs w:val="24"/>
          <w:u w:val="single"/>
        </w:rPr>
        <w:t>_</w:t>
      </w:r>
      <w:r w:rsidR="00031478" w:rsidRPr="00031478">
        <w:rPr>
          <w:rFonts w:ascii="Times New Roman" w:hAnsi="Times New Roman"/>
          <w:u w:val="single"/>
        </w:rPr>
        <w:t>19.06.2026</w:t>
      </w:r>
      <w:r w:rsidR="00241E31">
        <w:rPr>
          <w:rFonts w:ascii="Times New Roman" w:hAnsi="Times New Roman"/>
          <w:sz w:val="24"/>
          <w:szCs w:val="24"/>
        </w:rPr>
        <w:t>_</w:t>
      </w:r>
      <w:r w:rsidR="00060B4C" w:rsidRPr="00F54006">
        <w:rPr>
          <w:rFonts w:ascii="Times New Roman" w:eastAsia="Times New Roman" w:hAnsi="Times New Roman" w:cs="Times New Roman"/>
          <w:szCs w:val="20"/>
        </w:rPr>
        <w:t xml:space="preserve"> №  </w:t>
      </w:r>
      <w:r w:rsidR="00241E31">
        <w:rPr>
          <w:rFonts w:ascii="Times New Roman" w:eastAsia="Times New Roman" w:hAnsi="Times New Roman" w:cs="Times New Roman"/>
          <w:szCs w:val="20"/>
        </w:rPr>
        <w:t>_</w:t>
      </w:r>
      <w:bookmarkStart w:id="0" w:name="_GoBack"/>
      <w:bookmarkEnd w:id="0"/>
      <w:r w:rsidR="00031478">
        <w:rPr>
          <w:rFonts w:ascii="Times New Roman" w:eastAsia="Times New Roman" w:hAnsi="Times New Roman" w:cs="Times New Roman"/>
          <w:szCs w:val="20"/>
        </w:rPr>
        <w:t>374-п</w:t>
      </w:r>
      <w:r w:rsidR="0015437F">
        <w:rPr>
          <w:rFonts w:ascii="Times New Roman" w:eastAsia="Times New Roman" w:hAnsi="Times New Roman" w:cs="Times New Roman"/>
          <w:szCs w:val="20"/>
        </w:rPr>
        <w:t xml:space="preserve"> </w:t>
      </w:r>
      <w:r w:rsidR="00241E31">
        <w:rPr>
          <w:rFonts w:ascii="Times New Roman" w:eastAsia="Times New Roman" w:hAnsi="Times New Roman" w:cs="Times New Roman"/>
          <w:szCs w:val="20"/>
        </w:rPr>
        <w:t>_</w:t>
      </w:r>
      <w:r w:rsidR="004B2604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14:paraId="71B46CC7" w14:textId="77777777" w:rsidR="00F74C1B" w:rsidRDefault="00F74C1B" w:rsidP="008A64C8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bCs/>
          <w:sz w:val="28"/>
          <w:szCs w:val="28"/>
        </w:rPr>
      </w:pPr>
    </w:p>
    <w:p w14:paraId="31BDFD30" w14:textId="77777777" w:rsidR="00F74C1B" w:rsidRPr="0049502C" w:rsidRDefault="00F74C1B" w:rsidP="006279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9502C">
        <w:rPr>
          <w:rFonts w:ascii="Times New Roman" w:hAnsi="Times New Roman"/>
          <w:bCs/>
          <w:color w:val="000000"/>
          <w:sz w:val="28"/>
          <w:szCs w:val="28"/>
        </w:rPr>
        <w:t>Изменения в Правила определения нормативных затрат</w:t>
      </w:r>
    </w:p>
    <w:p w14:paraId="60A6EDAE" w14:textId="48D5D317" w:rsidR="00F74C1B" w:rsidRDefault="00F74C1B" w:rsidP="006279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9502C">
        <w:rPr>
          <w:rFonts w:ascii="Times New Roman" w:hAnsi="Times New Roman"/>
          <w:bCs/>
          <w:color w:val="000000"/>
          <w:sz w:val="28"/>
          <w:szCs w:val="28"/>
        </w:rPr>
        <w:t>на обеспечение функций органов местного самоуправления города Лыткарино</w:t>
      </w:r>
    </w:p>
    <w:p w14:paraId="7EF924D8" w14:textId="77777777" w:rsidR="00F74C1B" w:rsidRDefault="00F74C1B" w:rsidP="006279F8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9502C">
        <w:rPr>
          <w:rFonts w:ascii="Times New Roman" w:hAnsi="Times New Roman"/>
          <w:bCs/>
          <w:color w:val="000000"/>
          <w:sz w:val="28"/>
          <w:szCs w:val="28"/>
        </w:rPr>
        <w:t>(включая подведомственные казенные учреждения)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Правила)</w:t>
      </w:r>
    </w:p>
    <w:p w14:paraId="5891884C" w14:textId="77777777" w:rsidR="00D24B90" w:rsidRDefault="00D24B90" w:rsidP="00742C57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771DDC89" w14:textId="15C88729" w:rsidR="006279F8" w:rsidRDefault="00045AC8" w:rsidP="006279F8">
      <w:pPr>
        <w:pStyle w:val="ConsPlusNormal"/>
        <w:numPr>
          <w:ilvl w:val="0"/>
          <w:numId w:val="11"/>
        </w:numPr>
        <w:ind w:left="426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279F8">
        <w:rPr>
          <w:rFonts w:ascii="Times New Roman" w:hAnsi="Times New Roman" w:cs="Times New Roman"/>
          <w:sz w:val="28"/>
          <w:szCs w:val="28"/>
        </w:rPr>
        <w:t>Таблицу 3 «Нормативы, применяемые при расчете нормативных</w:t>
      </w:r>
      <w:r w:rsidR="006279F8" w:rsidRPr="006279F8">
        <w:rPr>
          <w:rFonts w:ascii="Times New Roman" w:hAnsi="Times New Roman" w:cs="Times New Roman"/>
          <w:sz w:val="28"/>
          <w:szCs w:val="28"/>
        </w:rPr>
        <w:t xml:space="preserve"> </w:t>
      </w:r>
      <w:r w:rsidR="00742C57" w:rsidRPr="006279F8">
        <w:rPr>
          <w:rFonts w:ascii="Times New Roman" w:hAnsi="Times New Roman" w:cs="Times New Roman"/>
          <w:sz w:val="28"/>
          <w:szCs w:val="28"/>
        </w:rPr>
        <w:t>з</w:t>
      </w:r>
      <w:r w:rsidRPr="006279F8">
        <w:rPr>
          <w:rFonts w:ascii="Times New Roman" w:hAnsi="Times New Roman" w:cs="Times New Roman"/>
          <w:sz w:val="28"/>
          <w:szCs w:val="28"/>
        </w:rPr>
        <w:t xml:space="preserve">атрат </w:t>
      </w:r>
      <w:r w:rsidRPr="006279F8">
        <w:rPr>
          <w:rFonts w:ascii="Times New Roman" w:hAnsi="Times New Roman" w:cs="Times New Roman"/>
          <w:bCs/>
          <w:sz w:val="28"/>
          <w:szCs w:val="28"/>
        </w:rPr>
        <w:t>на</w:t>
      </w:r>
      <w:r w:rsidR="00742C57" w:rsidRPr="006279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79F8">
        <w:rPr>
          <w:rFonts w:ascii="Times New Roman" w:hAnsi="Times New Roman" w:cs="Times New Roman"/>
          <w:bCs/>
          <w:sz w:val="28"/>
          <w:szCs w:val="28"/>
        </w:rPr>
        <w:t>приобретение</w:t>
      </w:r>
      <w:r w:rsidRPr="006279F8">
        <w:rPr>
          <w:rFonts w:ascii="Times New Roman" w:hAnsi="Times New Roman" w:cs="Times New Roman"/>
          <w:sz w:val="28"/>
          <w:szCs w:val="28"/>
        </w:rPr>
        <w:t xml:space="preserve"> вычислительной </w:t>
      </w:r>
      <w:r w:rsidR="00742C57" w:rsidRPr="006279F8">
        <w:rPr>
          <w:rFonts w:ascii="Times New Roman" w:hAnsi="Times New Roman" w:cs="Times New Roman"/>
          <w:sz w:val="28"/>
          <w:szCs w:val="28"/>
        </w:rPr>
        <w:t>т</w:t>
      </w:r>
      <w:r w:rsidRPr="006279F8">
        <w:rPr>
          <w:rFonts w:ascii="Times New Roman" w:hAnsi="Times New Roman" w:cs="Times New Roman"/>
          <w:sz w:val="28"/>
          <w:szCs w:val="28"/>
        </w:rPr>
        <w:t>ехники, принтеров,</w:t>
      </w:r>
    </w:p>
    <w:p w14:paraId="37502E20" w14:textId="48F5F8A6" w:rsidR="00592223" w:rsidRPr="006279F8" w:rsidRDefault="00742C57" w:rsidP="006279F8">
      <w:pPr>
        <w:pStyle w:val="ConsPlusNormal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6279F8">
        <w:rPr>
          <w:rFonts w:ascii="Times New Roman" w:hAnsi="Times New Roman" w:cs="Times New Roman"/>
          <w:sz w:val="28"/>
          <w:szCs w:val="28"/>
        </w:rPr>
        <w:t>м</w:t>
      </w:r>
      <w:r w:rsidR="00045AC8" w:rsidRPr="006279F8">
        <w:rPr>
          <w:rFonts w:ascii="Times New Roman" w:hAnsi="Times New Roman" w:cs="Times New Roman"/>
          <w:sz w:val="28"/>
          <w:szCs w:val="28"/>
        </w:rPr>
        <w:t>ногофункциональных устройств»</w:t>
      </w:r>
    </w:p>
    <w:p w14:paraId="27346D56" w14:textId="52149316" w:rsidR="00045AC8" w:rsidRDefault="00045AC8" w:rsidP="006279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Правилам изложить в новой редакции:</w:t>
      </w:r>
    </w:p>
    <w:p w14:paraId="2153472C" w14:textId="77777777" w:rsidR="00045AC8" w:rsidRDefault="00045AC8" w:rsidP="00045AC8">
      <w:pPr>
        <w:spacing w:after="0" w:line="240" w:lineRule="auto"/>
        <w:ind w:right="-5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2DE2F0A" w14:textId="5889C550" w:rsidR="00045AC8" w:rsidRPr="002E54C6" w:rsidRDefault="00045AC8" w:rsidP="00B04900">
      <w:pPr>
        <w:spacing w:after="0" w:line="240" w:lineRule="auto"/>
        <w:ind w:right="-283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A80247">
        <w:rPr>
          <w:rFonts w:ascii="Times New Roman" w:hAnsi="Times New Roman" w:cs="Times New Roman"/>
          <w:sz w:val="20"/>
          <w:szCs w:val="20"/>
        </w:rPr>
        <w:t>Таблица№</w:t>
      </w:r>
      <w:r>
        <w:rPr>
          <w:rFonts w:ascii="Times New Roman" w:hAnsi="Times New Roman" w:cs="Times New Roman"/>
          <w:sz w:val="20"/>
          <w:szCs w:val="20"/>
        </w:rPr>
        <w:t>3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4423"/>
        <w:gridCol w:w="1275"/>
        <w:gridCol w:w="1560"/>
        <w:gridCol w:w="1130"/>
        <w:gridCol w:w="1559"/>
      </w:tblGrid>
      <w:tr w:rsidR="00045AC8" w:rsidRPr="00707928" w14:paraId="3F50B6B1" w14:textId="77777777" w:rsidTr="00045AC8">
        <w:tc>
          <w:tcPr>
            <w:tcW w:w="685" w:type="dxa"/>
          </w:tcPr>
          <w:p w14:paraId="70BF541E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770AF9A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423" w:type="dxa"/>
            <w:vAlign w:val="center"/>
          </w:tcPr>
          <w:p w14:paraId="7B189E7C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вычислительной техники, </w:t>
            </w: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принтеров, многофункциональных устройств, копировальных аппаратов и иной оргтехники</w:t>
            </w:r>
          </w:p>
        </w:tc>
        <w:tc>
          <w:tcPr>
            <w:tcW w:w="1275" w:type="dxa"/>
            <w:vAlign w:val="center"/>
          </w:tcPr>
          <w:p w14:paraId="7A84F00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vAlign w:val="center"/>
          </w:tcPr>
          <w:p w14:paraId="58F86B6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на единицу штатной численности*</w:t>
            </w:r>
          </w:p>
        </w:tc>
        <w:tc>
          <w:tcPr>
            <w:tcW w:w="1130" w:type="dxa"/>
            <w:vAlign w:val="center"/>
          </w:tcPr>
          <w:p w14:paraId="4D3CE67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эксплуатации в годах</w:t>
            </w:r>
          </w:p>
        </w:tc>
        <w:tc>
          <w:tcPr>
            <w:tcW w:w="1559" w:type="dxa"/>
            <w:vAlign w:val="center"/>
          </w:tcPr>
          <w:p w14:paraId="34626F3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единицы, тыс. руб.**</w:t>
            </w:r>
          </w:p>
        </w:tc>
      </w:tr>
      <w:tr w:rsidR="00045AC8" w:rsidRPr="00707928" w14:paraId="18AD3A41" w14:textId="77777777" w:rsidTr="00045AC8">
        <w:tc>
          <w:tcPr>
            <w:tcW w:w="685" w:type="dxa"/>
          </w:tcPr>
          <w:p w14:paraId="167D82D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7" w:type="dxa"/>
            <w:gridSpan w:val="5"/>
          </w:tcPr>
          <w:p w14:paraId="6812149A" w14:textId="77777777" w:rsidR="00045AC8" w:rsidRPr="005C6359" w:rsidRDefault="00045AC8" w:rsidP="0015437F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6359">
              <w:rPr>
                <w:rFonts w:ascii="Times New Roman" w:eastAsia="Times New Roman" w:hAnsi="Times New Roman"/>
                <w:sz w:val="20"/>
                <w:szCs w:val="20"/>
              </w:rPr>
              <w:t>Руководители органов местного самоуправления город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ского округа</w:t>
            </w:r>
            <w:r w:rsidRPr="005C6359">
              <w:rPr>
                <w:rFonts w:ascii="Times New Roman" w:eastAsia="Times New Roman" w:hAnsi="Times New Roman"/>
                <w:sz w:val="20"/>
                <w:szCs w:val="20"/>
              </w:rPr>
              <w:t xml:space="preserve"> Лыткарино</w:t>
            </w:r>
          </w:p>
        </w:tc>
      </w:tr>
      <w:tr w:rsidR="00045AC8" w:rsidRPr="00707928" w14:paraId="09ED9E35" w14:textId="77777777" w:rsidTr="00045AC8">
        <w:tc>
          <w:tcPr>
            <w:tcW w:w="685" w:type="dxa"/>
          </w:tcPr>
          <w:p w14:paraId="48A08F1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423" w:type="dxa"/>
          </w:tcPr>
          <w:p w14:paraId="529DC65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Моноблок и (или) рабочая станция (системный блок, монитор, мышь, клавиатура)</w:t>
            </w:r>
          </w:p>
        </w:tc>
        <w:tc>
          <w:tcPr>
            <w:tcW w:w="1275" w:type="dxa"/>
            <w:vAlign w:val="center"/>
          </w:tcPr>
          <w:p w14:paraId="09CEA37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5760E37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3B04308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AC60654" w14:textId="64867B2D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6533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F6533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45AC8" w:rsidRPr="00707928" w14:paraId="0BDA912E" w14:textId="77777777" w:rsidTr="00045AC8">
        <w:tc>
          <w:tcPr>
            <w:tcW w:w="685" w:type="dxa"/>
          </w:tcPr>
          <w:p w14:paraId="7BDB1AFC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4423" w:type="dxa"/>
          </w:tcPr>
          <w:p w14:paraId="1FA73D8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Клавиатура компьютерная</w:t>
            </w:r>
          </w:p>
        </w:tc>
        <w:tc>
          <w:tcPr>
            <w:tcW w:w="1275" w:type="dxa"/>
            <w:vAlign w:val="center"/>
          </w:tcPr>
          <w:p w14:paraId="6DF0CB0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49AA652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28F6477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B20FEC5" w14:textId="5738B650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45AC8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45AC8" w:rsidRPr="00707928" w14:paraId="7D6275B2" w14:textId="77777777" w:rsidTr="00045AC8">
        <w:tc>
          <w:tcPr>
            <w:tcW w:w="685" w:type="dxa"/>
          </w:tcPr>
          <w:p w14:paraId="5B003B5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4423" w:type="dxa"/>
          </w:tcPr>
          <w:p w14:paraId="32F2850D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Мышь компьютерная</w:t>
            </w:r>
          </w:p>
        </w:tc>
        <w:tc>
          <w:tcPr>
            <w:tcW w:w="1275" w:type="dxa"/>
            <w:vAlign w:val="center"/>
          </w:tcPr>
          <w:p w14:paraId="1CE71FE3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69BF0AF9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6114E58C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9B705B2" w14:textId="4825C4D9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 w:rsidR="00F653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45AC8" w:rsidRPr="00707928" w14:paraId="4DBF254A" w14:textId="77777777" w:rsidTr="00045AC8">
        <w:tc>
          <w:tcPr>
            <w:tcW w:w="685" w:type="dxa"/>
          </w:tcPr>
          <w:p w14:paraId="454A2D9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423" w:type="dxa"/>
          </w:tcPr>
          <w:p w14:paraId="49C2EFE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1275" w:type="dxa"/>
            <w:vAlign w:val="center"/>
          </w:tcPr>
          <w:p w14:paraId="567AAE7C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3B84BA0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6DE105A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CA33F4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45AC8" w:rsidRPr="00707928" w14:paraId="4F0ADDC0" w14:textId="77777777" w:rsidTr="00045AC8">
        <w:trPr>
          <w:trHeight w:val="333"/>
        </w:trPr>
        <w:tc>
          <w:tcPr>
            <w:tcW w:w="685" w:type="dxa"/>
          </w:tcPr>
          <w:p w14:paraId="39065F0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423" w:type="dxa"/>
          </w:tcPr>
          <w:p w14:paraId="44784C8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Ноутбук /Планшетный компьютер</w:t>
            </w:r>
          </w:p>
        </w:tc>
        <w:tc>
          <w:tcPr>
            <w:tcW w:w="1275" w:type="dxa"/>
            <w:vAlign w:val="center"/>
          </w:tcPr>
          <w:p w14:paraId="561CF81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306564E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3CDD3C7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E64E0A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045AC8" w:rsidRPr="00707928" w14:paraId="523DF892" w14:textId="77777777" w:rsidTr="00045AC8">
        <w:tc>
          <w:tcPr>
            <w:tcW w:w="685" w:type="dxa"/>
          </w:tcPr>
          <w:p w14:paraId="6EE9F75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423" w:type="dxa"/>
          </w:tcPr>
          <w:p w14:paraId="20C3010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1275" w:type="dxa"/>
            <w:vAlign w:val="center"/>
          </w:tcPr>
          <w:p w14:paraId="740C22F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10A6565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584C18B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A5CB94F" w14:textId="1BF90599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  <w:r w:rsidR="00045AC8"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5AC8" w:rsidRPr="00707928" w14:paraId="09C83A8E" w14:textId="77777777" w:rsidTr="00045AC8">
        <w:tc>
          <w:tcPr>
            <w:tcW w:w="685" w:type="dxa"/>
          </w:tcPr>
          <w:p w14:paraId="2E75D008" w14:textId="77777777" w:rsidR="00045AC8" w:rsidRPr="009869C4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423" w:type="dxa"/>
          </w:tcPr>
          <w:p w14:paraId="78BA985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9C4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Многофункциональное устройство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копирования большого объема информационных материалов</w:t>
            </w:r>
          </w:p>
        </w:tc>
        <w:tc>
          <w:tcPr>
            <w:tcW w:w="1275" w:type="dxa"/>
            <w:vAlign w:val="center"/>
          </w:tcPr>
          <w:p w14:paraId="297284B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29593A5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</w:tcPr>
          <w:p w14:paraId="5F20E73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C53E6C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125,0</w:t>
            </w:r>
          </w:p>
        </w:tc>
      </w:tr>
      <w:tr w:rsidR="00045AC8" w:rsidRPr="00707928" w14:paraId="21855F7E" w14:textId="77777777" w:rsidTr="00045AC8">
        <w:tc>
          <w:tcPr>
            <w:tcW w:w="685" w:type="dxa"/>
          </w:tcPr>
          <w:p w14:paraId="617B152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423" w:type="dxa"/>
          </w:tcPr>
          <w:p w14:paraId="49E7628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Проводной/беспроводной телефонный аппарат</w:t>
            </w:r>
          </w:p>
        </w:tc>
        <w:tc>
          <w:tcPr>
            <w:tcW w:w="1275" w:type="dxa"/>
            <w:vAlign w:val="center"/>
          </w:tcPr>
          <w:p w14:paraId="4CBB4AA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482AD2D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14:paraId="2DE6449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75E306B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045AC8" w:rsidRPr="00707928" w14:paraId="0BD6FDAB" w14:textId="77777777" w:rsidTr="00045AC8">
        <w:trPr>
          <w:trHeight w:val="345"/>
        </w:trPr>
        <w:tc>
          <w:tcPr>
            <w:tcW w:w="685" w:type="dxa"/>
          </w:tcPr>
          <w:p w14:paraId="14AD237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423" w:type="dxa"/>
            <w:vAlign w:val="center"/>
          </w:tcPr>
          <w:p w14:paraId="51374D8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Калькулятор</w:t>
            </w:r>
          </w:p>
        </w:tc>
        <w:tc>
          <w:tcPr>
            <w:tcW w:w="1275" w:type="dxa"/>
            <w:vAlign w:val="center"/>
          </w:tcPr>
          <w:p w14:paraId="51A5E2B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63F7B34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0" w:type="dxa"/>
            <w:vAlign w:val="center"/>
          </w:tcPr>
          <w:p w14:paraId="30A50C4C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  <w:vAlign w:val="center"/>
          </w:tcPr>
          <w:p w14:paraId="46D59C3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045AC8" w:rsidRPr="00707928" w14:paraId="7F418444" w14:textId="77777777" w:rsidTr="00045AC8">
        <w:trPr>
          <w:trHeight w:val="345"/>
        </w:trPr>
        <w:tc>
          <w:tcPr>
            <w:tcW w:w="685" w:type="dxa"/>
          </w:tcPr>
          <w:p w14:paraId="51CE3D1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423" w:type="dxa"/>
            <w:vAlign w:val="center"/>
          </w:tcPr>
          <w:p w14:paraId="700BAA5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Фотокамера</w:t>
            </w:r>
          </w:p>
        </w:tc>
        <w:tc>
          <w:tcPr>
            <w:tcW w:w="1275" w:type="dxa"/>
            <w:vAlign w:val="center"/>
          </w:tcPr>
          <w:p w14:paraId="0A92FB3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43BD240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4A1B3A3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11943EF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A0328D" w:rsidRPr="00707928" w14:paraId="09097768" w14:textId="77777777" w:rsidTr="00045AC8">
        <w:trPr>
          <w:trHeight w:val="345"/>
        </w:trPr>
        <w:tc>
          <w:tcPr>
            <w:tcW w:w="685" w:type="dxa"/>
          </w:tcPr>
          <w:p w14:paraId="58C82C66" w14:textId="34187F46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423" w:type="dxa"/>
            <w:vAlign w:val="center"/>
          </w:tcPr>
          <w:p w14:paraId="125C329A" w14:textId="50B8EFC2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275" w:type="dxa"/>
            <w:vAlign w:val="center"/>
          </w:tcPr>
          <w:p w14:paraId="760E06D9" w14:textId="503A3857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1329A8EC" w14:textId="649041F6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40422367" w14:textId="0D3F6AD7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454ECB3" w14:textId="56C7728E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91,2</w:t>
            </w:r>
          </w:p>
        </w:tc>
      </w:tr>
      <w:tr w:rsidR="00045AC8" w:rsidRPr="00707928" w14:paraId="2D253A95" w14:textId="77777777" w:rsidTr="00045AC8">
        <w:tc>
          <w:tcPr>
            <w:tcW w:w="685" w:type="dxa"/>
          </w:tcPr>
          <w:p w14:paraId="0F7C176C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7" w:type="dxa"/>
            <w:gridSpan w:val="5"/>
          </w:tcPr>
          <w:p w14:paraId="269B414F" w14:textId="77777777" w:rsidR="00045AC8" w:rsidRPr="005C6359" w:rsidRDefault="00045AC8" w:rsidP="0015437F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6359">
              <w:rPr>
                <w:rFonts w:ascii="Times New Roman" w:eastAsia="Times New Roman" w:hAnsi="Times New Roman"/>
                <w:sz w:val="20"/>
                <w:szCs w:val="20"/>
              </w:rPr>
              <w:t>Руководители органов Администрации городского округа Лыткарино с правами юридического лица, руководители МКУ</w:t>
            </w:r>
          </w:p>
        </w:tc>
      </w:tr>
      <w:tr w:rsidR="00045AC8" w:rsidRPr="00707928" w14:paraId="1DFC0DF7" w14:textId="77777777" w:rsidTr="00045AC8">
        <w:tc>
          <w:tcPr>
            <w:tcW w:w="685" w:type="dxa"/>
          </w:tcPr>
          <w:p w14:paraId="0845398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423" w:type="dxa"/>
          </w:tcPr>
          <w:p w14:paraId="62BCA9E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Ноутбук /Планшетный компьютер</w:t>
            </w:r>
          </w:p>
        </w:tc>
        <w:tc>
          <w:tcPr>
            <w:tcW w:w="1275" w:type="dxa"/>
            <w:vAlign w:val="center"/>
          </w:tcPr>
          <w:p w14:paraId="7ACE4BF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57464A0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3E91F69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0AD936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045AC8" w:rsidRPr="00707928" w14:paraId="530F7333" w14:textId="77777777" w:rsidTr="00045AC8">
        <w:tc>
          <w:tcPr>
            <w:tcW w:w="685" w:type="dxa"/>
          </w:tcPr>
          <w:p w14:paraId="69B07DC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423" w:type="dxa"/>
          </w:tcPr>
          <w:p w14:paraId="32D5C70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Моноблок и (или) рабочая станция (системный блок, монитор, мышь, клавиатура)</w:t>
            </w:r>
          </w:p>
        </w:tc>
        <w:tc>
          <w:tcPr>
            <w:tcW w:w="1275" w:type="dxa"/>
            <w:vAlign w:val="center"/>
          </w:tcPr>
          <w:p w14:paraId="4E40E1E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2A26777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20C2CED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C855B60" w14:textId="66E88DCB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="00045AC8"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45AC8" w:rsidRPr="00707928" w14:paraId="0BC9A769" w14:textId="77777777" w:rsidTr="00045AC8">
        <w:tc>
          <w:tcPr>
            <w:tcW w:w="685" w:type="dxa"/>
          </w:tcPr>
          <w:p w14:paraId="12C35927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4423" w:type="dxa"/>
          </w:tcPr>
          <w:p w14:paraId="6B3FD6A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Клавиатура компьютерная</w:t>
            </w:r>
          </w:p>
        </w:tc>
        <w:tc>
          <w:tcPr>
            <w:tcW w:w="1275" w:type="dxa"/>
            <w:vAlign w:val="center"/>
          </w:tcPr>
          <w:p w14:paraId="0B1B9CD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3D5BBC0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0349BBB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EB39E38" w14:textId="6EC1E35A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045AC8" w:rsidRPr="00707928" w14:paraId="4D72EB35" w14:textId="77777777" w:rsidTr="00045AC8">
        <w:tc>
          <w:tcPr>
            <w:tcW w:w="685" w:type="dxa"/>
          </w:tcPr>
          <w:p w14:paraId="52282230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4423" w:type="dxa"/>
          </w:tcPr>
          <w:p w14:paraId="68B46A5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Мышь компьютерная</w:t>
            </w:r>
          </w:p>
        </w:tc>
        <w:tc>
          <w:tcPr>
            <w:tcW w:w="1275" w:type="dxa"/>
            <w:vAlign w:val="center"/>
          </w:tcPr>
          <w:p w14:paraId="6C619DAB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77EA9D2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7E9CFBD9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776A3B3" w14:textId="08558EAE" w:rsidR="00045AC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045AC8" w:rsidRPr="00707928" w14:paraId="61AE9314" w14:textId="77777777" w:rsidTr="00045AC8">
        <w:tc>
          <w:tcPr>
            <w:tcW w:w="685" w:type="dxa"/>
          </w:tcPr>
          <w:p w14:paraId="4CB640A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423" w:type="dxa"/>
          </w:tcPr>
          <w:p w14:paraId="06DAE57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1275" w:type="dxa"/>
            <w:vAlign w:val="center"/>
          </w:tcPr>
          <w:p w14:paraId="16A1D2C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59211B1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66198E5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D77380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045AC8" w:rsidRPr="00707928" w14:paraId="1E3E95BC" w14:textId="77777777" w:rsidTr="00045AC8">
        <w:tc>
          <w:tcPr>
            <w:tcW w:w="685" w:type="dxa"/>
          </w:tcPr>
          <w:p w14:paraId="014D5B6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423" w:type="dxa"/>
          </w:tcPr>
          <w:p w14:paraId="0FB76E6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1275" w:type="dxa"/>
            <w:vAlign w:val="center"/>
          </w:tcPr>
          <w:p w14:paraId="0B13614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0187A97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4C7BF83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AEDC22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045AC8" w:rsidRPr="00707928" w14:paraId="0F048212" w14:textId="77777777" w:rsidTr="00045AC8">
        <w:tc>
          <w:tcPr>
            <w:tcW w:w="685" w:type="dxa"/>
          </w:tcPr>
          <w:p w14:paraId="620303E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423" w:type="dxa"/>
          </w:tcPr>
          <w:p w14:paraId="28BA382C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1275" w:type="dxa"/>
            <w:vAlign w:val="center"/>
          </w:tcPr>
          <w:p w14:paraId="0B09B5B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0E8E17F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7C3AEFD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C100E60" w14:textId="24FE1922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45AC8"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5AC8" w:rsidRPr="00707928" w14:paraId="5F1916F9" w14:textId="77777777" w:rsidTr="00045AC8">
        <w:tc>
          <w:tcPr>
            <w:tcW w:w="685" w:type="dxa"/>
          </w:tcPr>
          <w:p w14:paraId="3AFEB67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423" w:type="dxa"/>
          </w:tcPr>
          <w:p w14:paraId="58ABE45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Проводной/беспроводной телефонный аппарат</w:t>
            </w:r>
          </w:p>
        </w:tc>
        <w:tc>
          <w:tcPr>
            <w:tcW w:w="1275" w:type="dxa"/>
            <w:vAlign w:val="center"/>
          </w:tcPr>
          <w:p w14:paraId="55633B3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5AE3788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6392F0A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172770A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045AC8" w:rsidRPr="00707928" w14:paraId="7695EEAF" w14:textId="77777777" w:rsidTr="00045AC8">
        <w:trPr>
          <w:trHeight w:val="327"/>
        </w:trPr>
        <w:tc>
          <w:tcPr>
            <w:tcW w:w="685" w:type="dxa"/>
          </w:tcPr>
          <w:p w14:paraId="60932EA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423" w:type="dxa"/>
          </w:tcPr>
          <w:p w14:paraId="0972124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Калькулятор</w:t>
            </w:r>
          </w:p>
        </w:tc>
        <w:tc>
          <w:tcPr>
            <w:tcW w:w="1275" w:type="dxa"/>
            <w:vAlign w:val="center"/>
          </w:tcPr>
          <w:p w14:paraId="7834754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0F83065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30964B2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  <w:vAlign w:val="center"/>
          </w:tcPr>
          <w:p w14:paraId="10CF2A4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045AC8" w:rsidRPr="00707928" w14:paraId="473D7496" w14:textId="77777777" w:rsidTr="00045AC8">
        <w:trPr>
          <w:trHeight w:val="327"/>
        </w:trPr>
        <w:tc>
          <w:tcPr>
            <w:tcW w:w="685" w:type="dxa"/>
          </w:tcPr>
          <w:p w14:paraId="70F2AA4E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423" w:type="dxa"/>
          </w:tcPr>
          <w:p w14:paraId="287C608F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Фотокамера</w:t>
            </w:r>
          </w:p>
        </w:tc>
        <w:tc>
          <w:tcPr>
            <w:tcW w:w="1275" w:type="dxa"/>
            <w:vAlign w:val="center"/>
          </w:tcPr>
          <w:p w14:paraId="469108E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450FF75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1090818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12C5BF0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A0328D" w:rsidRPr="00707928" w14:paraId="7ECCABCB" w14:textId="77777777" w:rsidTr="00045AC8">
        <w:trPr>
          <w:trHeight w:val="327"/>
        </w:trPr>
        <w:tc>
          <w:tcPr>
            <w:tcW w:w="685" w:type="dxa"/>
          </w:tcPr>
          <w:p w14:paraId="75F965AB" w14:textId="1A400CFF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4423" w:type="dxa"/>
          </w:tcPr>
          <w:p w14:paraId="7BBE536B" w14:textId="31ED3648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275" w:type="dxa"/>
            <w:vAlign w:val="center"/>
          </w:tcPr>
          <w:p w14:paraId="4F932B47" w14:textId="0E3034D6" w:rsidR="00A0328D" w:rsidRDefault="00A0328D" w:rsidP="00A03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5BF022ED" w14:textId="6A67B02F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2678B9A9" w14:textId="26DEEEFD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07760E4" w14:textId="08CF0C27" w:rsidR="00A0328D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91,2</w:t>
            </w:r>
          </w:p>
        </w:tc>
      </w:tr>
      <w:tr w:rsidR="00045AC8" w:rsidRPr="00707928" w14:paraId="5E9F65C2" w14:textId="77777777" w:rsidTr="00045AC8">
        <w:tc>
          <w:tcPr>
            <w:tcW w:w="685" w:type="dxa"/>
          </w:tcPr>
          <w:p w14:paraId="1BAE759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7" w:type="dxa"/>
            <w:gridSpan w:val="5"/>
          </w:tcPr>
          <w:p w14:paraId="0EE0CB57" w14:textId="77777777" w:rsidR="00045AC8" w:rsidRDefault="00045AC8" w:rsidP="0015437F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FCD">
              <w:rPr>
                <w:rFonts w:ascii="Times New Roman" w:eastAsia="Times New Roman" w:hAnsi="Times New Roman"/>
                <w:sz w:val="20"/>
                <w:szCs w:val="20"/>
              </w:rPr>
              <w:t>Работники ОМСУ город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ского округа</w:t>
            </w:r>
            <w:r w:rsidRPr="00100FCD">
              <w:rPr>
                <w:rFonts w:ascii="Times New Roman" w:eastAsia="Times New Roman" w:hAnsi="Times New Roman"/>
                <w:sz w:val="20"/>
                <w:szCs w:val="20"/>
              </w:rPr>
              <w:t xml:space="preserve"> Лыткарино, органов Администрации городского округа Лыткарино с правами юридического лица, </w:t>
            </w:r>
          </w:p>
          <w:p w14:paraId="60E57AA8" w14:textId="77777777" w:rsidR="00045AC8" w:rsidRPr="00100FCD" w:rsidRDefault="00045AC8" w:rsidP="0015437F">
            <w:pPr>
              <w:pStyle w:val="af3"/>
              <w:widowControl w:val="0"/>
              <w:autoSpaceDE w:val="0"/>
              <w:autoSpaceDN w:val="0"/>
              <w:adjustRightInd w:val="0"/>
              <w:spacing w:after="0" w:line="240" w:lineRule="auto"/>
              <w:ind w:left="106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FCD">
              <w:rPr>
                <w:rFonts w:ascii="Times New Roman" w:eastAsia="Times New Roman" w:hAnsi="Times New Roman"/>
                <w:sz w:val="20"/>
                <w:szCs w:val="20"/>
              </w:rPr>
              <w:t>специалисты МКУ</w:t>
            </w:r>
          </w:p>
        </w:tc>
      </w:tr>
      <w:tr w:rsidR="00045AC8" w:rsidRPr="00707928" w14:paraId="5E777779" w14:textId="77777777" w:rsidTr="00045AC8">
        <w:tc>
          <w:tcPr>
            <w:tcW w:w="685" w:type="dxa"/>
          </w:tcPr>
          <w:p w14:paraId="240F9E7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423" w:type="dxa"/>
          </w:tcPr>
          <w:p w14:paraId="063E1C2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Моноблок и (или) рабочая станция (системный блок, монитор, мышь, клавиатура)</w:t>
            </w:r>
          </w:p>
        </w:tc>
        <w:tc>
          <w:tcPr>
            <w:tcW w:w="1275" w:type="dxa"/>
            <w:vAlign w:val="center"/>
          </w:tcPr>
          <w:p w14:paraId="17CB12D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649E493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276BF35D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3640096" w14:textId="169FC71A" w:rsidR="00045AC8" w:rsidRPr="0070792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="00045AC8"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45AC8" w:rsidRPr="00B8716C" w14:paraId="37F82077" w14:textId="77777777" w:rsidTr="00045AC8">
        <w:tc>
          <w:tcPr>
            <w:tcW w:w="685" w:type="dxa"/>
          </w:tcPr>
          <w:p w14:paraId="282F35E6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4423" w:type="dxa"/>
          </w:tcPr>
          <w:p w14:paraId="36338356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</w:t>
            </w:r>
          </w:p>
        </w:tc>
        <w:tc>
          <w:tcPr>
            <w:tcW w:w="1275" w:type="dxa"/>
            <w:vAlign w:val="center"/>
          </w:tcPr>
          <w:p w14:paraId="7142385B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1478EB28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7DE206D0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32C5CFC" w14:textId="50B8336B" w:rsidR="00045AC8" w:rsidRPr="00B8716C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00045AC8"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5AC8" w:rsidRPr="00B8716C" w14:paraId="15FB8847" w14:textId="77777777" w:rsidTr="00045AC8">
        <w:tc>
          <w:tcPr>
            <w:tcW w:w="685" w:type="dxa"/>
          </w:tcPr>
          <w:p w14:paraId="450244CE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4423" w:type="dxa"/>
          </w:tcPr>
          <w:p w14:paraId="031668EF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Клавиатура компьютерная</w:t>
            </w:r>
          </w:p>
        </w:tc>
        <w:tc>
          <w:tcPr>
            <w:tcW w:w="1275" w:type="dxa"/>
            <w:vAlign w:val="center"/>
          </w:tcPr>
          <w:p w14:paraId="0DC440FD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3CFDEB2D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7433EFD7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7850AC9" w14:textId="45E04641" w:rsidR="00045AC8" w:rsidRPr="00B8716C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045AC8" w:rsidRPr="00B8716C" w14:paraId="45CF17E4" w14:textId="77777777" w:rsidTr="00045AC8">
        <w:tc>
          <w:tcPr>
            <w:tcW w:w="685" w:type="dxa"/>
          </w:tcPr>
          <w:p w14:paraId="6DA7DBAA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4423" w:type="dxa"/>
          </w:tcPr>
          <w:p w14:paraId="5BA2FAB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Мышь компьютерная</w:t>
            </w:r>
          </w:p>
        </w:tc>
        <w:tc>
          <w:tcPr>
            <w:tcW w:w="1275" w:type="dxa"/>
            <w:vAlign w:val="center"/>
          </w:tcPr>
          <w:p w14:paraId="16796FB0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4BBE7CAB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65C17BC5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AB611A1" w14:textId="68756C15" w:rsidR="00045AC8" w:rsidRPr="00B8716C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045AC8" w:rsidRPr="00B8716C" w14:paraId="38742D36" w14:textId="77777777" w:rsidTr="00045AC8">
        <w:tc>
          <w:tcPr>
            <w:tcW w:w="685" w:type="dxa"/>
          </w:tcPr>
          <w:p w14:paraId="34D46DD4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4423" w:type="dxa"/>
          </w:tcPr>
          <w:p w14:paraId="54863C5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Колонки для компьютера</w:t>
            </w:r>
          </w:p>
        </w:tc>
        <w:tc>
          <w:tcPr>
            <w:tcW w:w="1275" w:type="dxa"/>
            <w:vAlign w:val="center"/>
          </w:tcPr>
          <w:p w14:paraId="3CC6167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1658E844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6BD3370B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0F37FA2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045AC8" w:rsidRPr="00707928" w14:paraId="05C51EE4" w14:textId="77777777" w:rsidTr="00045AC8">
        <w:tc>
          <w:tcPr>
            <w:tcW w:w="685" w:type="dxa"/>
          </w:tcPr>
          <w:p w14:paraId="5BF755C5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423" w:type="dxa"/>
          </w:tcPr>
          <w:p w14:paraId="3AA248A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7334E">
              <w:rPr>
                <w:rFonts w:ascii="Times New Roman" w:eastAsia="Times New Roman" w:hAnsi="Times New Roman" w:cs="Times New Roman"/>
                <w:sz w:val="20"/>
                <w:szCs w:val="20"/>
              </w:rPr>
              <w:t>абочая станция (системный блок, монитор, мышь, клавиатура)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работы с графическим дизайном</w:t>
            </w:r>
          </w:p>
        </w:tc>
        <w:tc>
          <w:tcPr>
            <w:tcW w:w="1275" w:type="dxa"/>
            <w:vAlign w:val="center"/>
          </w:tcPr>
          <w:p w14:paraId="7EC9D93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209F668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1E2C340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0D4261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45AC8" w:rsidRPr="00976B58" w14:paraId="0813DC93" w14:textId="77777777" w:rsidTr="00045AC8">
        <w:tc>
          <w:tcPr>
            <w:tcW w:w="685" w:type="dxa"/>
          </w:tcPr>
          <w:p w14:paraId="763EB398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423" w:type="dxa"/>
          </w:tcPr>
          <w:p w14:paraId="5E7CB2D9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1275" w:type="dxa"/>
            <w:vAlign w:val="center"/>
          </w:tcPr>
          <w:p w14:paraId="70E60692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439703C7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1378C323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AE2C107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045AC8" w:rsidRPr="00707928" w14:paraId="3888A3A6" w14:textId="77777777" w:rsidTr="00045AC8">
        <w:tc>
          <w:tcPr>
            <w:tcW w:w="685" w:type="dxa"/>
          </w:tcPr>
          <w:p w14:paraId="7D019B4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423" w:type="dxa"/>
          </w:tcPr>
          <w:p w14:paraId="41AE4B7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1275" w:type="dxa"/>
            <w:vAlign w:val="center"/>
          </w:tcPr>
          <w:p w14:paraId="5691938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29D6967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2856171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9C07D0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045AC8" w:rsidRPr="00976B58" w14:paraId="4147E244" w14:textId="77777777" w:rsidTr="00045AC8">
        <w:tc>
          <w:tcPr>
            <w:tcW w:w="685" w:type="dxa"/>
          </w:tcPr>
          <w:p w14:paraId="6CFADCB0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423" w:type="dxa"/>
          </w:tcPr>
          <w:p w14:paraId="6EF12D6B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1275" w:type="dxa"/>
            <w:vAlign w:val="center"/>
          </w:tcPr>
          <w:p w14:paraId="356847D9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7C9931E9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0" w:type="dxa"/>
          </w:tcPr>
          <w:p w14:paraId="1C1CAEEF" w14:textId="77777777" w:rsidR="00045AC8" w:rsidRPr="00976B5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36FC0E6" w14:textId="6176D024" w:rsidR="00045AC8" w:rsidRPr="00976B58" w:rsidRDefault="00F6533B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045AC8" w:rsidRPr="00976B58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5AC8" w:rsidRPr="00707928" w14:paraId="6436C4EE" w14:textId="77777777" w:rsidTr="00045AC8">
        <w:tc>
          <w:tcPr>
            <w:tcW w:w="685" w:type="dxa"/>
          </w:tcPr>
          <w:p w14:paraId="7DC012B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423" w:type="dxa"/>
          </w:tcPr>
          <w:p w14:paraId="4C9A98F2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Проводной/беспроводной телефонный аппарат</w:t>
            </w:r>
          </w:p>
        </w:tc>
        <w:tc>
          <w:tcPr>
            <w:tcW w:w="1275" w:type="dxa"/>
            <w:vAlign w:val="center"/>
          </w:tcPr>
          <w:p w14:paraId="61EA6B0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7918FA0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4E3DD75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57BAA0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45AC8" w:rsidRPr="00707928" w14:paraId="09B69727" w14:textId="77777777" w:rsidTr="00045AC8">
        <w:tc>
          <w:tcPr>
            <w:tcW w:w="685" w:type="dxa"/>
          </w:tcPr>
          <w:p w14:paraId="242DB80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423" w:type="dxa"/>
          </w:tcPr>
          <w:p w14:paraId="08F8B42A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Калькулятор</w:t>
            </w:r>
          </w:p>
        </w:tc>
        <w:tc>
          <w:tcPr>
            <w:tcW w:w="1275" w:type="dxa"/>
            <w:vAlign w:val="center"/>
          </w:tcPr>
          <w:p w14:paraId="482472C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3953BC4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5C6B6315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  <w:vAlign w:val="center"/>
          </w:tcPr>
          <w:p w14:paraId="1EC514AB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45AC8" w:rsidRPr="00707928" w14:paraId="09D4C66C" w14:textId="77777777" w:rsidTr="00045AC8">
        <w:tc>
          <w:tcPr>
            <w:tcW w:w="685" w:type="dxa"/>
          </w:tcPr>
          <w:p w14:paraId="3CD15B08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423" w:type="dxa"/>
          </w:tcPr>
          <w:p w14:paraId="469E0DA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 формата А3-А5</w:t>
            </w:r>
          </w:p>
        </w:tc>
        <w:tc>
          <w:tcPr>
            <w:tcW w:w="1275" w:type="dxa"/>
            <w:vAlign w:val="center"/>
          </w:tcPr>
          <w:p w14:paraId="387ED85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753F9564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23531836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5D4A543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</w:t>
            </w:r>
          </w:p>
        </w:tc>
      </w:tr>
      <w:tr w:rsidR="00045AC8" w:rsidRPr="00707928" w14:paraId="081ECA55" w14:textId="77777777" w:rsidTr="00045AC8">
        <w:tc>
          <w:tcPr>
            <w:tcW w:w="685" w:type="dxa"/>
          </w:tcPr>
          <w:p w14:paraId="42CCD0DC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423" w:type="dxa"/>
          </w:tcPr>
          <w:p w14:paraId="46756788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Сетевое оборудование: роутеры и прочее</w:t>
            </w:r>
          </w:p>
        </w:tc>
        <w:tc>
          <w:tcPr>
            <w:tcW w:w="1275" w:type="dxa"/>
            <w:vAlign w:val="center"/>
          </w:tcPr>
          <w:p w14:paraId="21119D8E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3BD61F90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20859C06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40BF5B4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045AC8" w:rsidRPr="00707928" w14:paraId="1962CA1F" w14:textId="77777777" w:rsidTr="00045AC8">
        <w:tc>
          <w:tcPr>
            <w:tcW w:w="685" w:type="dxa"/>
          </w:tcPr>
          <w:p w14:paraId="2044D02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423" w:type="dxa"/>
          </w:tcPr>
          <w:p w14:paraId="0AF3627C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Наушники с микрофоном</w:t>
            </w:r>
          </w:p>
        </w:tc>
        <w:tc>
          <w:tcPr>
            <w:tcW w:w="1275" w:type="dxa"/>
            <w:vAlign w:val="center"/>
          </w:tcPr>
          <w:p w14:paraId="3615E67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01385980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69CE424A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28D1F2F8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45AC8" w:rsidRPr="00707928" w14:paraId="14566924" w14:textId="77777777" w:rsidTr="00045AC8">
        <w:tc>
          <w:tcPr>
            <w:tcW w:w="685" w:type="dxa"/>
          </w:tcPr>
          <w:p w14:paraId="7DF0B94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423" w:type="dxa"/>
          </w:tcPr>
          <w:p w14:paraId="170218CB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жесткий диск</w:t>
            </w:r>
          </w:p>
        </w:tc>
        <w:tc>
          <w:tcPr>
            <w:tcW w:w="1275" w:type="dxa"/>
            <w:vAlign w:val="center"/>
          </w:tcPr>
          <w:p w14:paraId="467DD86C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64E4754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2B753BE1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4B86FAF5" w14:textId="2DE7A469" w:rsidR="00045AC8" w:rsidRDefault="002C2AA7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8E4">
              <w:rPr>
                <w:rFonts w:ascii="Times New Roman" w:eastAsia="Times New Roman" w:hAnsi="Times New Roman" w:cs="Times New Roman"/>
                <w:sz w:val="20"/>
                <w:szCs w:val="20"/>
              </w:rPr>
              <w:t>16,3</w:t>
            </w:r>
          </w:p>
        </w:tc>
      </w:tr>
      <w:tr w:rsidR="00045AC8" w:rsidRPr="00B8716C" w14:paraId="52ABAEAA" w14:textId="77777777" w:rsidTr="00045AC8">
        <w:tc>
          <w:tcPr>
            <w:tcW w:w="685" w:type="dxa"/>
          </w:tcPr>
          <w:p w14:paraId="520C3F47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423" w:type="dxa"/>
          </w:tcPr>
          <w:p w14:paraId="3AE45F4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 с двусторонней печатью</w:t>
            </w:r>
          </w:p>
        </w:tc>
        <w:tc>
          <w:tcPr>
            <w:tcW w:w="1275" w:type="dxa"/>
            <w:vAlign w:val="center"/>
          </w:tcPr>
          <w:p w14:paraId="66283AD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3066940A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14:paraId="6A4A0B1D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5993C51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33,7</w:t>
            </w:r>
          </w:p>
        </w:tc>
      </w:tr>
      <w:tr w:rsidR="00045AC8" w:rsidRPr="00B8716C" w14:paraId="1466E049" w14:textId="77777777" w:rsidTr="00045AC8">
        <w:tc>
          <w:tcPr>
            <w:tcW w:w="685" w:type="dxa"/>
          </w:tcPr>
          <w:p w14:paraId="1F58954A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4423" w:type="dxa"/>
          </w:tcPr>
          <w:p w14:paraId="2463F015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Многофункциональное устройство для большого объема информации</w:t>
            </w:r>
          </w:p>
        </w:tc>
        <w:tc>
          <w:tcPr>
            <w:tcW w:w="1275" w:type="dxa"/>
            <w:vAlign w:val="center"/>
          </w:tcPr>
          <w:p w14:paraId="28FE11F3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</w:tcPr>
          <w:p w14:paraId="36035339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0" w:type="dxa"/>
          </w:tcPr>
          <w:p w14:paraId="389C712C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4AE790D" w14:textId="77777777" w:rsidR="00045AC8" w:rsidRPr="00B8716C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Times New Roman" w:hAnsi="Times New Roman" w:cs="Times New Roman"/>
                <w:sz w:val="20"/>
                <w:szCs w:val="20"/>
              </w:rPr>
              <w:t>108,5</w:t>
            </w:r>
          </w:p>
        </w:tc>
      </w:tr>
      <w:tr w:rsidR="00045AC8" w:rsidRPr="00707928" w14:paraId="4B3470B1" w14:textId="77777777" w:rsidTr="00045AC8">
        <w:tc>
          <w:tcPr>
            <w:tcW w:w="685" w:type="dxa"/>
          </w:tcPr>
          <w:p w14:paraId="49B70DF6" w14:textId="7E8F5C1E" w:rsidR="00045AC8" w:rsidRPr="00B6263A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eastAsia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4423" w:type="dxa"/>
          </w:tcPr>
          <w:p w14:paraId="0E9F6E1D" w14:textId="7EF483A0" w:rsidR="00045AC8" w:rsidRPr="00B6263A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Сетевой фильтр </w:t>
            </w:r>
          </w:p>
        </w:tc>
        <w:tc>
          <w:tcPr>
            <w:tcW w:w="1275" w:type="dxa"/>
            <w:vAlign w:val="center"/>
          </w:tcPr>
          <w:p w14:paraId="154FF68D" w14:textId="762F2834" w:rsidR="00045AC8" w:rsidRPr="00B6263A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37B2328D" w14:textId="0A263965" w:rsidR="00045AC8" w:rsidRPr="00B6263A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4A4A0EF5" w14:textId="328EF5E3" w:rsidR="00045AC8" w:rsidRPr="00B6263A" w:rsidRDefault="00E11B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62CAEA3" w14:textId="2D5A37C6" w:rsidR="00045AC8" w:rsidRPr="00B6263A" w:rsidRDefault="00D45987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8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045AC8" w:rsidRPr="003818E4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A0328D" w:rsidRPr="00707928" w14:paraId="7CFE92B2" w14:textId="77777777" w:rsidTr="00045AC8">
        <w:tc>
          <w:tcPr>
            <w:tcW w:w="685" w:type="dxa"/>
          </w:tcPr>
          <w:p w14:paraId="3E13E195" w14:textId="00265D05" w:rsidR="00A0328D" w:rsidRPr="00B6263A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4423" w:type="dxa"/>
          </w:tcPr>
          <w:p w14:paraId="1BC1DAC9" w14:textId="2A5E8C82" w:rsidR="00A0328D" w:rsidRPr="00B6263A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275" w:type="dxa"/>
            <w:vAlign w:val="center"/>
          </w:tcPr>
          <w:p w14:paraId="76F319B2" w14:textId="020FFBFF" w:rsidR="00A0328D" w:rsidRPr="00B6263A" w:rsidRDefault="00A0328D" w:rsidP="00A03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672DC935" w14:textId="3A432554" w:rsidR="00A0328D" w:rsidRPr="00B6263A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628CE6B8" w14:textId="3CFBCA21" w:rsidR="00A0328D" w:rsidRPr="00B6263A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527C1355" w14:textId="104248DB" w:rsidR="00A0328D" w:rsidRPr="00B6263A" w:rsidRDefault="00A0328D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91,2</w:t>
            </w:r>
          </w:p>
        </w:tc>
      </w:tr>
      <w:tr w:rsidR="00045AC8" w:rsidRPr="00707928" w14:paraId="6A40EB6A" w14:textId="77777777" w:rsidTr="00045AC8">
        <w:trPr>
          <w:trHeight w:val="391"/>
        </w:trPr>
        <w:tc>
          <w:tcPr>
            <w:tcW w:w="685" w:type="dxa"/>
          </w:tcPr>
          <w:p w14:paraId="35D4091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7" w:type="dxa"/>
            <w:gridSpan w:val="5"/>
            <w:vAlign w:val="center"/>
          </w:tcPr>
          <w:p w14:paraId="226DD2E9" w14:textId="77777777" w:rsidR="00045AC8" w:rsidRPr="00100FCD" w:rsidRDefault="00045AC8" w:rsidP="0015437F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FCD">
              <w:rPr>
                <w:rFonts w:ascii="Times New Roman" w:eastAsia="Times New Roman" w:hAnsi="Times New Roman"/>
                <w:sz w:val="20"/>
                <w:szCs w:val="20"/>
              </w:rPr>
              <w:t>Нормы положенности на приобретение источников бесперебойного питания</w:t>
            </w:r>
          </w:p>
        </w:tc>
      </w:tr>
      <w:tr w:rsidR="00045AC8" w:rsidRPr="00707928" w14:paraId="745CEB9A" w14:textId="77777777" w:rsidTr="00045AC8">
        <w:tc>
          <w:tcPr>
            <w:tcW w:w="685" w:type="dxa"/>
          </w:tcPr>
          <w:p w14:paraId="5794393E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423" w:type="dxa"/>
          </w:tcPr>
          <w:p w14:paraId="6C64E36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Сервер</w:t>
            </w:r>
          </w:p>
        </w:tc>
        <w:tc>
          <w:tcPr>
            <w:tcW w:w="1275" w:type="dxa"/>
            <w:vAlign w:val="center"/>
          </w:tcPr>
          <w:p w14:paraId="7574C520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center"/>
          </w:tcPr>
          <w:p w14:paraId="1BBB4D3F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0" w:type="dxa"/>
            <w:vAlign w:val="center"/>
          </w:tcPr>
          <w:p w14:paraId="7B8F1DA9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9" w:type="dxa"/>
            <w:vAlign w:val="center"/>
          </w:tcPr>
          <w:p w14:paraId="3C71C9F1" w14:textId="77777777" w:rsidR="00045AC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464,0</w:t>
            </w:r>
          </w:p>
        </w:tc>
      </w:tr>
      <w:tr w:rsidR="00045AC8" w:rsidRPr="00707928" w14:paraId="7504D1F0" w14:textId="77777777" w:rsidTr="00045AC8">
        <w:tc>
          <w:tcPr>
            <w:tcW w:w="685" w:type="dxa"/>
          </w:tcPr>
          <w:p w14:paraId="2BC776F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423" w:type="dxa"/>
          </w:tcPr>
          <w:p w14:paraId="1E2BE408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бесперебойного питания:</w:t>
            </w:r>
          </w:p>
          <w:p w14:paraId="14D7DBE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 – до 7кВт</w:t>
            </w:r>
          </w:p>
          <w:p w14:paraId="381AF97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 – до 0,6кВт</w:t>
            </w:r>
          </w:p>
        </w:tc>
        <w:tc>
          <w:tcPr>
            <w:tcW w:w="1275" w:type="dxa"/>
            <w:vAlign w:val="bottom"/>
          </w:tcPr>
          <w:p w14:paraId="7DE122F1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  <w:p w14:paraId="41067A2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0" w:type="dxa"/>
            <w:vAlign w:val="bottom"/>
          </w:tcPr>
          <w:p w14:paraId="3088F4B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  <w:p w14:paraId="11212CC9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0" w:type="dxa"/>
            <w:vAlign w:val="center"/>
          </w:tcPr>
          <w:p w14:paraId="40BFCAC0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559" w:type="dxa"/>
            <w:vAlign w:val="bottom"/>
          </w:tcPr>
          <w:p w14:paraId="18D1F647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  <w:p w14:paraId="49E1C30E" w14:textId="77777777" w:rsidR="00045AC8" w:rsidRPr="00707928" w:rsidRDefault="00045AC8" w:rsidP="0015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92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</w:tr>
    </w:tbl>
    <w:p w14:paraId="54F6ECEE" w14:textId="1F2C03BE" w:rsidR="00045AC8" w:rsidRPr="00707928" w:rsidRDefault="006528CA" w:rsidP="00045AC8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045AC8" w:rsidRPr="00707928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14:paraId="1FEC5356" w14:textId="77777777" w:rsidR="00045AC8" w:rsidRPr="00707928" w:rsidRDefault="00045AC8" w:rsidP="006279F8">
      <w:pPr>
        <w:widowControl w:val="0"/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>*Объем расходов, рассчитанный с применением нормативных затрат, может быть изменен по решению руководителя муниципального заказчика в пределах утвержденных на эти цели лимитов бюджетных обязательств.</w:t>
      </w:r>
    </w:p>
    <w:p w14:paraId="4845BACC" w14:textId="77777777" w:rsidR="00045AC8" w:rsidRPr="00707928" w:rsidRDefault="00045AC8" w:rsidP="006279F8">
      <w:pPr>
        <w:widowControl w:val="0"/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 xml:space="preserve"> Периодичность приобретения компьютерного и периферийного оборудования, средств коммуникации определяется максимальным сроком полезного использования в соответствии с постановлением Правительства Российской Федерации от 1 января 2002 года №1 «О классификации основных средств, включаемых в амортизационные группы».</w:t>
      </w:r>
    </w:p>
    <w:p w14:paraId="361BF28F" w14:textId="77777777" w:rsidR="00045AC8" w:rsidRPr="00707928" w:rsidRDefault="00045AC8" w:rsidP="006279F8">
      <w:pPr>
        <w:widowControl w:val="0"/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>** Цена единицы вычислительной техники, принтеров, сканеров, многофункциональных устройств определяется в соответствии с:</w:t>
      </w:r>
    </w:p>
    <w:p w14:paraId="6935389B" w14:textId="77777777" w:rsidR="00045AC8" w:rsidRDefault="00045AC8" w:rsidP="006279F8">
      <w:pPr>
        <w:widowControl w:val="0"/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 xml:space="preserve">коммерческими предложениями, </w:t>
      </w:r>
    </w:p>
    <w:p w14:paraId="39C97849" w14:textId="77777777" w:rsidR="00045AC8" w:rsidRPr="00707928" w:rsidRDefault="00045AC8" w:rsidP="006279F8">
      <w:pPr>
        <w:widowControl w:val="0"/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>прейскурантами (прайс-листами) с указанием цен на товары на текущий финансовый год.</w:t>
      </w:r>
    </w:p>
    <w:p w14:paraId="01186A88" w14:textId="77777777" w:rsidR="00045AC8" w:rsidRPr="00C7438F" w:rsidRDefault="00045AC8" w:rsidP="006279F8">
      <w:pPr>
        <w:spacing w:after="0" w:line="240" w:lineRule="auto"/>
        <w:ind w:right="-142" w:firstLine="28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07928">
        <w:rPr>
          <w:rFonts w:ascii="Times New Roman" w:eastAsia="Times New Roman" w:hAnsi="Times New Roman" w:cs="Times New Roman"/>
          <w:sz w:val="20"/>
          <w:szCs w:val="20"/>
        </w:rPr>
        <w:t>*** По мере необходимости в соответствии с программным мероприятием на финансовый год.</w:t>
      </w:r>
      <w:r>
        <w:rPr>
          <w:rFonts w:ascii="Times New Roman" w:eastAsia="Times New Roman" w:hAnsi="Times New Roman" w:cs="Times New Roman"/>
          <w:sz w:val="20"/>
          <w:szCs w:val="20"/>
        </w:rPr>
        <w:t>».</w:t>
      </w:r>
    </w:p>
    <w:p w14:paraId="792FB636" w14:textId="77777777" w:rsidR="004A466E" w:rsidRDefault="004A466E" w:rsidP="006279F8">
      <w:pPr>
        <w:tabs>
          <w:tab w:val="left" w:pos="340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67A31E7" w14:textId="7C182BE4" w:rsidR="0015437F" w:rsidRDefault="0015437F" w:rsidP="0015437F">
      <w:pPr>
        <w:pStyle w:val="af3"/>
        <w:numPr>
          <w:ilvl w:val="0"/>
          <w:numId w:val="11"/>
        </w:numPr>
        <w:spacing w:after="0" w:line="240" w:lineRule="auto"/>
        <w:ind w:right="-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Таблицу 5 «</w:t>
      </w:r>
      <w:r w:rsidRPr="0015437F">
        <w:rPr>
          <w:rFonts w:ascii="Times New Roman" w:hAnsi="Times New Roman"/>
          <w:bCs/>
          <w:sz w:val="28"/>
          <w:szCs w:val="28"/>
        </w:rPr>
        <w:t>Нормативы, применяемые при расчете нормативных затрат на приобретение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5437F">
        <w:rPr>
          <w:rFonts w:ascii="Times New Roman" w:hAnsi="Times New Roman"/>
          <w:sz w:val="28"/>
          <w:szCs w:val="28"/>
        </w:rPr>
        <w:t>магнитных и оптических носителей информации</w:t>
      </w:r>
      <w:r>
        <w:rPr>
          <w:rFonts w:ascii="Times New Roman" w:hAnsi="Times New Roman"/>
          <w:sz w:val="28"/>
          <w:szCs w:val="28"/>
        </w:rPr>
        <w:t>»</w:t>
      </w:r>
    </w:p>
    <w:p w14:paraId="4B363A6A" w14:textId="7A6BD05E" w:rsidR="0015437F" w:rsidRDefault="0015437F" w:rsidP="0015437F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Приложения к Правилам изложить в новой редакции:</w:t>
      </w:r>
    </w:p>
    <w:p w14:paraId="18D92F1B" w14:textId="15259A84" w:rsidR="0015437F" w:rsidRPr="0015437F" w:rsidRDefault="0015437F" w:rsidP="0015437F">
      <w:pPr>
        <w:pStyle w:val="af3"/>
        <w:spacing w:after="0" w:line="240" w:lineRule="auto"/>
        <w:ind w:right="-1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5437F">
        <w:rPr>
          <w:rFonts w:ascii="Times New Roman" w:hAnsi="Times New Roman"/>
          <w:sz w:val="20"/>
          <w:szCs w:val="20"/>
        </w:rPr>
        <w:t>Таблица №5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"/>
        <w:gridCol w:w="3184"/>
        <w:gridCol w:w="1973"/>
        <w:gridCol w:w="2547"/>
        <w:gridCol w:w="1869"/>
      </w:tblGrid>
      <w:tr w:rsidR="0015437F" w:rsidRPr="00C7438F" w14:paraId="7F45728D" w14:textId="77777777" w:rsidTr="00D45987">
        <w:trPr>
          <w:trHeight w:hRule="exact" w:val="787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0DD86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№ </w:t>
            </w:r>
            <w:proofErr w:type="gramStart"/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п</w:t>
            </w:r>
            <w:proofErr w:type="gramEnd"/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/п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F38CB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298CB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5D72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Срок</w:t>
            </w:r>
            <w:r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эксплуатации в годах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98CA5" w14:textId="67E2A68B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11pt"/>
                <w:rFonts w:eastAsiaTheme="minorHAnsi"/>
                <w:b w:val="0"/>
                <w:sz w:val="24"/>
                <w:szCs w:val="24"/>
              </w:rPr>
              <w:t>Цена</w:t>
            </w: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за единицу, рублей</w:t>
            </w:r>
            <w:r w:rsidR="002C2AA7">
              <w:rPr>
                <w:rStyle w:val="211pt"/>
                <w:rFonts w:eastAsiaTheme="minorHAnsi"/>
                <w:b w:val="0"/>
                <w:sz w:val="24"/>
                <w:szCs w:val="24"/>
              </w:rPr>
              <w:t>*</w:t>
            </w:r>
          </w:p>
        </w:tc>
      </w:tr>
      <w:tr w:rsidR="0015437F" w:rsidRPr="00C7438F" w14:paraId="21392382" w14:textId="77777777" w:rsidTr="00D45987">
        <w:trPr>
          <w:trHeight w:hRule="exact" w:val="48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88F8C" w14:textId="7C79397B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1</w:t>
            </w:r>
            <w:r w:rsidR="00D45987">
              <w:rPr>
                <w:rStyle w:val="211pt"/>
                <w:rFonts w:eastAsiaTheme="minorHAnsi"/>
                <w:b w:val="0"/>
                <w:sz w:val="24"/>
                <w:szCs w:val="24"/>
              </w:rPr>
              <w:t>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7BF4E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Оптический носитель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2FE2F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не более 500 штук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E2BA9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DE362" w14:textId="157EF878" w:rsidR="0015437F" w:rsidRPr="0022108F" w:rsidRDefault="006A59D6" w:rsidP="006A59D6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</w:rPr>
              <w:t>124,67</w:t>
            </w:r>
          </w:p>
        </w:tc>
      </w:tr>
      <w:tr w:rsidR="0015437F" w:rsidRPr="00C7438F" w14:paraId="03642B92" w14:textId="77777777" w:rsidTr="00D45987">
        <w:trPr>
          <w:trHeight w:hRule="exact" w:val="1417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BA0DE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28140433" w14:textId="519F187F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2</w:t>
            </w:r>
            <w:r w:rsidR="00D45987">
              <w:rPr>
                <w:rStyle w:val="211pt"/>
                <w:rFonts w:eastAsiaTheme="minorHAnsi"/>
                <w:b w:val="0"/>
                <w:sz w:val="24"/>
                <w:szCs w:val="24"/>
              </w:rPr>
              <w:t>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1E76E" w14:textId="2A9B0D36" w:rsidR="0015437F" w:rsidRPr="0022108F" w:rsidRDefault="0015437F" w:rsidP="002C2AA7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  <w:lang w:val="en-US" w:bidi="en-US"/>
              </w:rPr>
              <w:t>Flash</w:t>
            </w: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</w:rPr>
              <w:t>-карты и прочие твердотельные накопители</w:t>
            </w: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2121A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354824B4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не более 100 штук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D6024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2BB4DAA5" w14:textId="77777777" w:rsidR="0015437F" w:rsidRPr="0022108F" w:rsidRDefault="0015437F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8F">
              <w:rPr>
                <w:rStyle w:val="211pt"/>
                <w:rFonts w:eastAsia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DFFBF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5434A9D5" w14:textId="2DBA873B" w:rsidR="0015437F" w:rsidRPr="0022108F" w:rsidRDefault="002C2AA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</w:rPr>
              <w:t>2 772,00</w:t>
            </w:r>
          </w:p>
        </w:tc>
      </w:tr>
      <w:tr w:rsidR="00D45987" w:rsidRPr="00C7438F" w14:paraId="487CAEBB" w14:textId="77777777" w:rsidTr="00D45987">
        <w:trPr>
          <w:trHeight w:hRule="exact" w:val="1764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281C4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1ADB95F8" w14:textId="1261BCF2" w:rsidR="00D45987" w:rsidRP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</w:rPr>
              <w:t>3</w:t>
            </w:r>
            <w:r>
              <w:rPr>
                <w:rStyle w:val="211pt"/>
                <w:rFonts w:eastAsiaTheme="minorHAnsi"/>
                <w:b w:val="0"/>
                <w:sz w:val="24"/>
                <w:szCs w:val="24"/>
              </w:rPr>
              <w:t>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519C4" w14:textId="55E69ACA" w:rsidR="00D45987" w:rsidRP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left"/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</w:pPr>
            <w:r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>Средство хранени</w:t>
            </w:r>
            <w:r w:rsidR="00FC1307"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>я информации (внутреннее</w:t>
            </w:r>
            <w:r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>) для компьютерного и серверного оборудования (</w:t>
            </w:r>
            <w:r>
              <w:rPr>
                <w:rStyle w:val="211pt"/>
                <w:rFonts w:eastAsiaTheme="minorHAnsi"/>
                <w:b w:val="0"/>
                <w:sz w:val="24"/>
                <w:szCs w:val="24"/>
                <w:lang w:val="en-US" w:bidi="en-US"/>
              </w:rPr>
              <w:t>HDD</w:t>
            </w:r>
            <w:r w:rsidR="005E7AC2"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>/</w:t>
            </w:r>
            <w:r w:rsidR="005E7AC2">
              <w:rPr>
                <w:rStyle w:val="211pt"/>
                <w:rFonts w:eastAsiaTheme="minorHAnsi"/>
                <w:b w:val="0"/>
                <w:sz w:val="24"/>
                <w:szCs w:val="24"/>
                <w:lang w:val="en-US" w:bidi="en-US"/>
              </w:rPr>
              <w:t>SSD</w:t>
            </w:r>
            <w:r w:rsidRPr="00D45987"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>)</w:t>
            </w:r>
            <w:r>
              <w:rPr>
                <w:rStyle w:val="211pt"/>
                <w:rFonts w:eastAsiaTheme="minorHAnsi"/>
                <w:b w:val="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E7BB8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458A69C4" w14:textId="50B05160" w:rsidR="006A59D6" w:rsidRPr="0022108F" w:rsidRDefault="00FC1307" w:rsidP="00BD676D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11pt"/>
                <w:rFonts w:eastAsiaTheme="minorHAnsi"/>
                <w:b w:val="0"/>
                <w:sz w:val="24"/>
                <w:szCs w:val="24"/>
              </w:rPr>
              <w:t>**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2DB54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6A085DE4" w14:textId="4EF2B902" w:rsidR="006A59D6" w:rsidRPr="0022108F" w:rsidRDefault="00FC130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11pt"/>
                <w:rFonts w:eastAsiaTheme="minorHAnsi"/>
                <w:b w:val="0"/>
                <w:sz w:val="24"/>
                <w:szCs w:val="24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E9525" w14:textId="77777777" w:rsidR="00D45987" w:rsidRDefault="00D45987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14:paraId="5E06DDED" w14:textId="265A33DE" w:rsidR="006A59D6" w:rsidRPr="0022108F" w:rsidRDefault="006A59D6" w:rsidP="0015437F">
            <w:pPr>
              <w:pStyle w:val="25"/>
              <w:shd w:val="clear" w:color="auto" w:fill="auto"/>
              <w:spacing w:before="0" w:after="0" w:line="240" w:lineRule="auto"/>
              <w:ind w:right="-53"/>
              <w:contextualSpacing/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3818E4">
              <w:rPr>
                <w:rStyle w:val="211pt"/>
                <w:rFonts w:eastAsiaTheme="minorHAnsi"/>
                <w:b w:val="0"/>
                <w:sz w:val="24"/>
                <w:szCs w:val="24"/>
              </w:rPr>
              <w:t>44 504,33</w:t>
            </w:r>
          </w:p>
        </w:tc>
      </w:tr>
    </w:tbl>
    <w:p w14:paraId="34E835B0" w14:textId="77777777" w:rsidR="0015437F" w:rsidRPr="0015437F" w:rsidRDefault="0015437F" w:rsidP="0015437F">
      <w:pPr>
        <w:pStyle w:val="af3"/>
        <w:tabs>
          <w:tab w:val="left" w:pos="3402"/>
        </w:tabs>
        <w:spacing w:after="0" w:line="240" w:lineRule="auto"/>
        <w:ind w:right="-53"/>
        <w:rPr>
          <w:rFonts w:ascii="Times New Roman" w:hAnsi="Times New Roman"/>
          <w:sz w:val="24"/>
          <w:szCs w:val="24"/>
        </w:rPr>
      </w:pPr>
      <w:r w:rsidRPr="0015437F">
        <w:rPr>
          <w:rFonts w:ascii="Times New Roman" w:hAnsi="Times New Roman"/>
          <w:sz w:val="24"/>
          <w:szCs w:val="24"/>
        </w:rPr>
        <w:t>___________________________</w:t>
      </w:r>
    </w:p>
    <w:p w14:paraId="4B607CE0" w14:textId="77777777" w:rsidR="0015437F" w:rsidRPr="0015437F" w:rsidRDefault="0015437F" w:rsidP="0015437F">
      <w:pPr>
        <w:pStyle w:val="af3"/>
        <w:spacing w:after="0" w:line="240" w:lineRule="auto"/>
        <w:ind w:right="-53"/>
        <w:jc w:val="both"/>
        <w:rPr>
          <w:rFonts w:ascii="Times New Roman" w:hAnsi="Times New Roman"/>
          <w:sz w:val="20"/>
          <w:szCs w:val="20"/>
        </w:rPr>
      </w:pPr>
      <w:r w:rsidRPr="0015437F">
        <w:rPr>
          <w:rFonts w:ascii="Times New Roman" w:hAnsi="Times New Roman"/>
          <w:sz w:val="24"/>
          <w:szCs w:val="24"/>
        </w:rPr>
        <w:t>*</w:t>
      </w:r>
      <w:r w:rsidRPr="0015437F">
        <w:rPr>
          <w:rFonts w:ascii="Times New Roman" w:hAnsi="Times New Roman"/>
          <w:sz w:val="20"/>
          <w:szCs w:val="20"/>
        </w:rPr>
        <w:t>Ц</w:t>
      </w:r>
      <w:r w:rsidRPr="0015437F">
        <w:rPr>
          <w:rFonts w:ascii="Times New Roman" w:hAnsi="Times New Roman"/>
          <w:color w:val="000000"/>
          <w:sz w:val="20"/>
          <w:szCs w:val="20"/>
        </w:rPr>
        <w:t>ена магнитных и оптических носителей информации в год</w:t>
      </w:r>
      <w:r w:rsidRPr="0015437F">
        <w:rPr>
          <w:rFonts w:ascii="Times New Roman" w:hAnsi="Times New Roman"/>
          <w:sz w:val="20"/>
          <w:szCs w:val="20"/>
        </w:rPr>
        <w:t xml:space="preserve"> определяется в соответствии </w:t>
      </w:r>
      <w:proofErr w:type="gramStart"/>
      <w:r w:rsidRPr="0015437F">
        <w:rPr>
          <w:rFonts w:ascii="Times New Roman" w:hAnsi="Times New Roman"/>
          <w:sz w:val="20"/>
          <w:szCs w:val="20"/>
        </w:rPr>
        <w:t>с</w:t>
      </w:r>
      <w:proofErr w:type="gramEnd"/>
      <w:r w:rsidRPr="0015437F">
        <w:rPr>
          <w:rFonts w:ascii="Times New Roman" w:hAnsi="Times New Roman"/>
          <w:sz w:val="20"/>
          <w:szCs w:val="20"/>
        </w:rPr>
        <w:t>:</w:t>
      </w:r>
    </w:p>
    <w:p w14:paraId="4FA37258" w14:textId="77777777" w:rsidR="0015437F" w:rsidRPr="0015437F" w:rsidRDefault="0015437F" w:rsidP="0015437F">
      <w:pPr>
        <w:pStyle w:val="af3"/>
        <w:spacing w:after="0" w:line="240" w:lineRule="auto"/>
        <w:ind w:right="-53"/>
        <w:jc w:val="both"/>
        <w:rPr>
          <w:rFonts w:ascii="Times New Roman" w:hAnsi="Times New Roman"/>
          <w:color w:val="000000"/>
          <w:sz w:val="20"/>
          <w:szCs w:val="20"/>
        </w:rPr>
      </w:pPr>
      <w:r w:rsidRPr="0015437F">
        <w:rPr>
          <w:rFonts w:ascii="Times New Roman" w:hAnsi="Times New Roman"/>
          <w:color w:val="000000"/>
          <w:sz w:val="20"/>
          <w:szCs w:val="20"/>
        </w:rPr>
        <w:t>коммерческими предложениями, прейскурантами (прайс-листами) с указанием тарифов на услуги на текущий финансовый год.</w:t>
      </w:r>
    </w:p>
    <w:p w14:paraId="4C66730F" w14:textId="77777777" w:rsidR="0015437F" w:rsidRDefault="0015437F" w:rsidP="0015437F">
      <w:pPr>
        <w:pStyle w:val="af3"/>
        <w:spacing w:after="0" w:line="240" w:lineRule="auto"/>
        <w:ind w:right="-53"/>
        <w:jc w:val="both"/>
        <w:rPr>
          <w:rFonts w:ascii="Times New Roman" w:hAnsi="Times New Roman"/>
          <w:color w:val="000000"/>
          <w:sz w:val="20"/>
          <w:szCs w:val="20"/>
        </w:rPr>
      </w:pPr>
      <w:r w:rsidRPr="0015437F">
        <w:rPr>
          <w:rFonts w:ascii="Times New Roman" w:hAnsi="Times New Roman"/>
          <w:color w:val="000000"/>
          <w:sz w:val="20"/>
          <w:szCs w:val="20"/>
        </w:rPr>
        <w:t>Наименование и количество приобретаемых магнитных и оптических носителей информации могут быть изменены по решению руководителя учреждения при условии, что фактические затраты на приобретение не превысят расчетные.</w:t>
      </w:r>
    </w:p>
    <w:p w14:paraId="0CABCA4E" w14:textId="056FC181" w:rsidR="00371A3E" w:rsidRPr="0015437F" w:rsidRDefault="00FC1307" w:rsidP="006A59D6">
      <w:pPr>
        <w:pStyle w:val="af3"/>
        <w:spacing w:after="0" w:line="240" w:lineRule="auto"/>
        <w:ind w:right="-53"/>
        <w:jc w:val="both"/>
        <w:rPr>
          <w:rFonts w:ascii="Times New Roman" w:hAnsi="Times New Roman"/>
          <w:color w:val="000000"/>
          <w:sz w:val="20"/>
          <w:szCs w:val="20"/>
        </w:rPr>
      </w:pPr>
      <w:r w:rsidRPr="0015437F">
        <w:rPr>
          <w:rFonts w:ascii="Times New Roman" w:hAnsi="Times New Roman"/>
          <w:sz w:val="24"/>
          <w:szCs w:val="24"/>
        </w:rPr>
        <w:t>**</w:t>
      </w:r>
      <w:r w:rsidRPr="00FC1307">
        <w:rPr>
          <w:rFonts w:ascii="Times New Roman" w:eastAsia="Times New Roman" w:hAnsi="Times New Roman"/>
          <w:sz w:val="20"/>
          <w:szCs w:val="20"/>
        </w:rPr>
        <w:t xml:space="preserve"> </w:t>
      </w:r>
      <w:r w:rsidRPr="00707928">
        <w:rPr>
          <w:rFonts w:ascii="Times New Roman" w:eastAsia="Times New Roman" w:hAnsi="Times New Roman"/>
          <w:sz w:val="20"/>
          <w:szCs w:val="20"/>
        </w:rPr>
        <w:t>По мере необходимости в соответствии с программным мероприятием на финансовый год</w:t>
      </w:r>
    </w:p>
    <w:p w14:paraId="2A146269" w14:textId="268AE1B9" w:rsidR="006A59D6" w:rsidRPr="0015437F" w:rsidRDefault="006A59D6" w:rsidP="0015437F">
      <w:pPr>
        <w:pStyle w:val="af3"/>
        <w:spacing w:after="0" w:line="240" w:lineRule="auto"/>
        <w:ind w:right="-5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902F11" w14:textId="7651B39F" w:rsidR="00371A3E" w:rsidRPr="00BF4DC0" w:rsidRDefault="00371A3E" w:rsidP="00371A3E">
      <w:pPr>
        <w:pStyle w:val="af3"/>
        <w:numPr>
          <w:ilvl w:val="0"/>
          <w:numId w:val="11"/>
        </w:numPr>
        <w:spacing w:after="0" w:line="240" w:lineRule="auto"/>
        <w:ind w:right="-53"/>
        <w:jc w:val="center"/>
        <w:rPr>
          <w:rFonts w:ascii="Times New Roman" w:hAnsi="Times New Roman"/>
          <w:sz w:val="28"/>
          <w:szCs w:val="28"/>
        </w:rPr>
      </w:pPr>
      <w:r w:rsidRPr="00BF4DC0">
        <w:rPr>
          <w:rFonts w:ascii="Times New Roman" w:hAnsi="Times New Roman"/>
          <w:bCs/>
          <w:sz w:val="28"/>
          <w:szCs w:val="28"/>
        </w:rPr>
        <w:t>Таблицу 6 «Нормативы, применяемые при расчете нормативных затрат на приобретение</w:t>
      </w:r>
      <w:r w:rsidRPr="00BF4DC0">
        <w:rPr>
          <w:rFonts w:ascii="Times New Roman" w:hAnsi="Times New Roman"/>
          <w:sz w:val="28"/>
          <w:szCs w:val="28"/>
        </w:rPr>
        <w:t xml:space="preserve"> мебели и отдельных материально-технических средств» Приложения к Правилам изложить в новой редакции:</w:t>
      </w:r>
    </w:p>
    <w:p w14:paraId="736A7FAE" w14:textId="77777777" w:rsidR="00371A3E" w:rsidRDefault="00371A3E" w:rsidP="00371A3E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C06528">
        <w:rPr>
          <w:rFonts w:ascii="Times New Roman" w:hAnsi="Times New Roman" w:cs="Times New Roman"/>
          <w:sz w:val="20"/>
          <w:szCs w:val="20"/>
        </w:rPr>
        <w:t>Таблица №6</w:t>
      </w:r>
    </w:p>
    <w:tbl>
      <w:tblPr>
        <w:tblW w:w="5232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028"/>
        <w:gridCol w:w="1154"/>
        <w:gridCol w:w="1347"/>
        <w:gridCol w:w="1434"/>
        <w:gridCol w:w="3058"/>
      </w:tblGrid>
      <w:tr w:rsidR="00371A3E" w:rsidRPr="00B42F77" w14:paraId="5BE0E41A" w14:textId="77777777" w:rsidTr="00371A3E">
        <w:tc>
          <w:tcPr>
            <w:tcW w:w="277" w:type="pct"/>
          </w:tcPr>
          <w:p w14:paraId="57B1349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14:paraId="443C555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27" w:type="pct"/>
            <w:vAlign w:val="center"/>
          </w:tcPr>
          <w:p w14:paraId="59A37A9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44" w:type="pct"/>
            <w:vAlign w:val="center"/>
          </w:tcPr>
          <w:p w14:paraId="6FA300B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измерения</w:t>
            </w:r>
          </w:p>
        </w:tc>
        <w:tc>
          <w:tcPr>
            <w:tcW w:w="635" w:type="pct"/>
            <w:vAlign w:val="center"/>
          </w:tcPr>
          <w:p w14:paraId="5B5E809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на единицу штатной </w:t>
            </w: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численности</w:t>
            </w:r>
          </w:p>
        </w:tc>
        <w:tc>
          <w:tcPr>
            <w:tcW w:w="676" w:type="pct"/>
            <w:vAlign w:val="center"/>
          </w:tcPr>
          <w:p w14:paraId="5377BEC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эксплуатации в годах</w:t>
            </w:r>
          </w:p>
        </w:tc>
        <w:tc>
          <w:tcPr>
            <w:tcW w:w="1440" w:type="pct"/>
            <w:vAlign w:val="center"/>
          </w:tcPr>
          <w:p w14:paraId="33DDB7C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 единицы 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мебели, материально-технического средства, тыс</w:t>
            </w:r>
            <w:proofErr w:type="gram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уб.*</w:t>
            </w:r>
          </w:p>
        </w:tc>
      </w:tr>
      <w:tr w:rsidR="00371A3E" w:rsidRPr="00B42F77" w14:paraId="33C490D3" w14:textId="77777777" w:rsidTr="00371A3E">
        <w:trPr>
          <w:trHeight w:val="272"/>
        </w:trPr>
        <w:tc>
          <w:tcPr>
            <w:tcW w:w="5000" w:type="pct"/>
            <w:gridSpan w:val="6"/>
          </w:tcPr>
          <w:p w14:paraId="5D9B8EDD" w14:textId="77777777" w:rsidR="00371A3E" w:rsidRPr="00B42F77" w:rsidRDefault="00371A3E" w:rsidP="00371A3E">
            <w:pPr>
              <w:pStyle w:val="af3"/>
              <w:numPr>
                <w:ilvl w:val="0"/>
                <w:numId w:val="4"/>
              </w:numPr>
              <w:spacing w:after="0" w:line="240" w:lineRule="auto"/>
              <w:ind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F77">
              <w:rPr>
                <w:rFonts w:ascii="Times New Roman" w:hAnsi="Times New Roman"/>
                <w:sz w:val="20"/>
                <w:szCs w:val="20"/>
              </w:rPr>
              <w:t>Руководитель ОМСУ город</w:t>
            </w:r>
            <w:r>
              <w:rPr>
                <w:rFonts w:ascii="Times New Roman" w:hAnsi="Times New Roman"/>
                <w:sz w:val="20"/>
                <w:szCs w:val="20"/>
              </w:rPr>
              <w:t>ского округа</w:t>
            </w:r>
            <w:r w:rsidRPr="00B42F77">
              <w:rPr>
                <w:rFonts w:ascii="Times New Roman" w:hAnsi="Times New Roman"/>
                <w:sz w:val="20"/>
                <w:szCs w:val="20"/>
              </w:rPr>
              <w:t xml:space="preserve"> Лыткарино, органов Администрации городского округа Лыткарино с правами юридического лица</w:t>
            </w:r>
          </w:p>
        </w:tc>
      </w:tr>
      <w:tr w:rsidR="00371A3E" w:rsidRPr="00B42F77" w14:paraId="02927F90" w14:textId="77777777" w:rsidTr="00371A3E">
        <w:tc>
          <w:tcPr>
            <w:tcW w:w="277" w:type="pct"/>
          </w:tcPr>
          <w:p w14:paraId="16F4AEA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1.1</w:t>
            </w:r>
          </w:p>
        </w:tc>
        <w:tc>
          <w:tcPr>
            <w:tcW w:w="1427" w:type="pct"/>
            <w:vAlign w:val="center"/>
          </w:tcPr>
          <w:p w14:paraId="43DCA81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Стол руководителя</w:t>
            </w:r>
          </w:p>
        </w:tc>
        <w:tc>
          <w:tcPr>
            <w:tcW w:w="544" w:type="pct"/>
            <w:vAlign w:val="center"/>
          </w:tcPr>
          <w:p w14:paraId="0328498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B99801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AD4714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130A05F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50,0</w:t>
            </w:r>
          </w:p>
        </w:tc>
      </w:tr>
      <w:tr w:rsidR="00371A3E" w:rsidRPr="00B42F77" w14:paraId="087B7EEA" w14:textId="77777777" w:rsidTr="00371A3E">
        <w:tc>
          <w:tcPr>
            <w:tcW w:w="277" w:type="pct"/>
          </w:tcPr>
          <w:p w14:paraId="493473B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27" w:type="pct"/>
            <w:vAlign w:val="center"/>
          </w:tcPr>
          <w:p w14:paraId="7C47A9A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544" w:type="pct"/>
            <w:vAlign w:val="center"/>
          </w:tcPr>
          <w:p w14:paraId="6444D77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400AE20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7C8EBCD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AEEDC0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21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,0</w:t>
            </w:r>
          </w:p>
        </w:tc>
      </w:tr>
      <w:tr w:rsidR="00371A3E" w:rsidRPr="00B42F77" w14:paraId="0966D198" w14:textId="77777777" w:rsidTr="00371A3E">
        <w:tc>
          <w:tcPr>
            <w:tcW w:w="277" w:type="pct"/>
          </w:tcPr>
          <w:p w14:paraId="04C09B5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1.3</w:t>
            </w:r>
          </w:p>
        </w:tc>
        <w:tc>
          <w:tcPr>
            <w:tcW w:w="1427" w:type="pct"/>
            <w:vAlign w:val="center"/>
          </w:tcPr>
          <w:p w14:paraId="6C144B9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Стол для переговоров</w:t>
            </w:r>
          </w:p>
        </w:tc>
        <w:tc>
          <w:tcPr>
            <w:tcW w:w="544" w:type="pct"/>
            <w:vAlign w:val="center"/>
          </w:tcPr>
          <w:p w14:paraId="61A5E5A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4674DC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7A204BB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4404DB8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20,0</w:t>
            </w:r>
          </w:p>
        </w:tc>
      </w:tr>
      <w:tr w:rsidR="00371A3E" w:rsidRPr="00B42F77" w14:paraId="50E113E8" w14:textId="77777777" w:rsidTr="00371A3E">
        <w:tc>
          <w:tcPr>
            <w:tcW w:w="277" w:type="pct"/>
          </w:tcPr>
          <w:p w14:paraId="488357E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1.4</w:t>
            </w:r>
          </w:p>
        </w:tc>
        <w:tc>
          <w:tcPr>
            <w:tcW w:w="1427" w:type="pct"/>
            <w:vAlign w:val="center"/>
          </w:tcPr>
          <w:p w14:paraId="71CF649F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Стол журнальный</w:t>
            </w:r>
          </w:p>
        </w:tc>
        <w:tc>
          <w:tcPr>
            <w:tcW w:w="544" w:type="pct"/>
            <w:vAlign w:val="center"/>
          </w:tcPr>
          <w:p w14:paraId="3C541AB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0191377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3B08D1E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5C695B5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10,0</w:t>
            </w:r>
          </w:p>
        </w:tc>
      </w:tr>
      <w:tr w:rsidR="00371A3E" w:rsidRPr="00B42F77" w14:paraId="5D6E1137" w14:textId="77777777" w:rsidTr="00371A3E">
        <w:tc>
          <w:tcPr>
            <w:tcW w:w="277" w:type="pct"/>
          </w:tcPr>
          <w:p w14:paraId="65C5912F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27" w:type="pct"/>
            <w:vAlign w:val="center"/>
          </w:tcPr>
          <w:p w14:paraId="675F931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Кресло руководителя (кожа)</w:t>
            </w:r>
          </w:p>
        </w:tc>
        <w:tc>
          <w:tcPr>
            <w:tcW w:w="544" w:type="pct"/>
            <w:vAlign w:val="center"/>
          </w:tcPr>
          <w:p w14:paraId="589B8D9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2947DD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75ACE86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055D0AA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75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</w:tr>
      <w:tr w:rsidR="00371A3E" w:rsidRPr="00B42F77" w14:paraId="5CB76C14" w14:textId="77777777" w:rsidTr="00371A3E">
        <w:tc>
          <w:tcPr>
            <w:tcW w:w="277" w:type="pct"/>
          </w:tcPr>
          <w:p w14:paraId="62974A7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1.6</w:t>
            </w:r>
          </w:p>
        </w:tc>
        <w:tc>
          <w:tcPr>
            <w:tcW w:w="1427" w:type="pct"/>
            <w:vAlign w:val="center"/>
          </w:tcPr>
          <w:p w14:paraId="610F944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Стулья для заседаний</w:t>
            </w:r>
          </w:p>
        </w:tc>
        <w:tc>
          <w:tcPr>
            <w:tcW w:w="544" w:type="pct"/>
            <w:vAlign w:val="center"/>
          </w:tcPr>
          <w:p w14:paraId="2DB7A58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95722E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pct"/>
            <w:vAlign w:val="center"/>
          </w:tcPr>
          <w:p w14:paraId="1EE314D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08A27D8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7,0</w:t>
            </w:r>
          </w:p>
        </w:tc>
      </w:tr>
      <w:tr w:rsidR="00371A3E" w:rsidRPr="00B42F77" w14:paraId="0469997F" w14:textId="77777777" w:rsidTr="00371A3E">
        <w:tc>
          <w:tcPr>
            <w:tcW w:w="277" w:type="pct"/>
          </w:tcPr>
          <w:p w14:paraId="03BA1DA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27" w:type="pct"/>
            <w:vAlign w:val="center"/>
          </w:tcPr>
          <w:p w14:paraId="16102FB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Тумба для оргтехники</w:t>
            </w:r>
          </w:p>
        </w:tc>
        <w:tc>
          <w:tcPr>
            <w:tcW w:w="544" w:type="pct"/>
            <w:vAlign w:val="center"/>
          </w:tcPr>
          <w:p w14:paraId="0604359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A89743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63D4ECF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69051E5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10,0</w:t>
            </w:r>
          </w:p>
        </w:tc>
      </w:tr>
      <w:tr w:rsidR="00371A3E" w:rsidRPr="00B42F77" w14:paraId="2F9792F9" w14:textId="77777777" w:rsidTr="00371A3E">
        <w:tc>
          <w:tcPr>
            <w:tcW w:w="277" w:type="pct"/>
          </w:tcPr>
          <w:p w14:paraId="62323EDA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27" w:type="pct"/>
            <w:vAlign w:val="center"/>
          </w:tcPr>
          <w:p w14:paraId="3CA2275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Тумба приставная</w:t>
            </w:r>
          </w:p>
        </w:tc>
        <w:tc>
          <w:tcPr>
            <w:tcW w:w="544" w:type="pct"/>
            <w:vAlign w:val="center"/>
          </w:tcPr>
          <w:p w14:paraId="33CCB90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4FE4369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10FE76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5A2DF18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  <w:r>
              <w:rPr>
                <w:rStyle w:val="FontStyle60"/>
                <w:b w:val="0"/>
                <w:sz w:val="20"/>
                <w:szCs w:val="20"/>
              </w:rPr>
              <w:t>8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</w:tr>
      <w:tr w:rsidR="00371A3E" w:rsidRPr="00B42F77" w14:paraId="658C9EE1" w14:textId="77777777" w:rsidTr="00371A3E">
        <w:tc>
          <w:tcPr>
            <w:tcW w:w="277" w:type="pct"/>
          </w:tcPr>
          <w:p w14:paraId="64EE31F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1.9</w:t>
            </w:r>
          </w:p>
        </w:tc>
        <w:tc>
          <w:tcPr>
            <w:tcW w:w="1427" w:type="pct"/>
            <w:vAlign w:val="center"/>
          </w:tcPr>
          <w:p w14:paraId="20FFFD4B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Шкаф для одежды</w:t>
            </w:r>
          </w:p>
        </w:tc>
        <w:tc>
          <w:tcPr>
            <w:tcW w:w="544" w:type="pct"/>
            <w:vAlign w:val="center"/>
          </w:tcPr>
          <w:p w14:paraId="17A4E5F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C15EAC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FDD804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4F90154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54,0</w:t>
            </w:r>
          </w:p>
        </w:tc>
      </w:tr>
      <w:tr w:rsidR="00371A3E" w:rsidRPr="00B42F77" w14:paraId="6F20B074" w14:textId="77777777" w:rsidTr="00371A3E">
        <w:tc>
          <w:tcPr>
            <w:tcW w:w="277" w:type="pct"/>
          </w:tcPr>
          <w:p w14:paraId="5EB7FB0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27" w:type="pct"/>
            <w:vAlign w:val="center"/>
          </w:tcPr>
          <w:p w14:paraId="5325F47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Шкаф для документов</w:t>
            </w:r>
          </w:p>
        </w:tc>
        <w:tc>
          <w:tcPr>
            <w:tcW w:w="544" w:type="pct"/>
            <w:vAlign w:val="center"/>
          </w:tcPr>
          <w:p w14:paraId="72213B0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FE31AD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688ADA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47A9E8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38,0</w:t>
            </w:r>
          </w:p>
        </w:tc>
      </w:tr>
      <w:tr w:rsidR="00371A3E" w:rsidRPr="00B42F77" w14:paraId="7BFAA4C2" w14:textId="77777777" w:rsidTr="00371A3E">
        <w:trPr>
          <w:trHeight w:val="364"/>
        </w:trPr>
        <w:tc>
          <w:tcPr>
            <w:tcW w:w="277" w:type="pct"/>
          </w:tcPr>
          <w:p w14:paraId="541E454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27" w:type="pct"/>
            <w:vAlign w:val="center"/>
          </w:tcPr>
          <w:p w14:paraId="2855A23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Сейф</w:t>
            </w:r>
          </w:p>
        </w:tc>
        <w:tc>
          <w:tcPr>
            <w:tcW w:w="544" w:type="pct"/>
            <w:vAlign w:val="center"/>
          </w:tcPr>
          <w:p w14:paraId="783D12D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A097DE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930DE9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25</w:t>
            </w:r>
          </w:p>
        </w:tc>
        <w:tc>
          <w:tcPr>
            <w:tcW w:w="1440" w:type="pct"/>
            <w:vAlign w:val="center"/>
          </w:tcPr>
          <w:p w14:paraId="22D90DFF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14,0</w:t>
            </w:r>
          </w:p>
        </w:tc>
      </w:tr>
      <w:tr w:rsidR="00371A3E" w:rsidRPr="00B42F77" w14:paraId="0B4CBE3E" w14:textId="77777777" w:rsidTr="00371A3E">
        <w:tc>
          <w:tcPr>
            <w:tcW w:w="277" w:type="pct"/>
          </w:tcPr>
          <w:p w14:paraId="598F9E5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427" w:type="pct"/>
            <w:vAlign w:val="center"/>
          </w:tcPr>
          <w:p w14:paraId="75BB213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544" w:type="pct"/>
            <w:vAlign w:val="center"/>
          </w:tcPr>
          <w:p w14:paraId="26F6F7A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B86A6A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27B3C28A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363ADD6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28,0</w:t>
            </w:r>
          </w:p>
        </w:tc>
      </w:tr>
      <w:tr w:rsidR="00371A3E" w:rsidRPr="00B42F77" w14:paraId="5788DAB4" w14:textId="77777777" w:rsidTr="00371A3E">
        <w:tc>
          <w:tcPr>
            <w:tcW w:w="277" w:type="pct"/>
          </w:tcPr>
          <w:p w14:paraId="1A2B13B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427" w:type="pct"/>
            <w:vAlign w:val="center"/>
          </w:tcPr>
          <w:p w14:paraId="01A0EA8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 настольная</w:t>
            </w:r>
          </w:p>
        </w:tc>
        <w:tc>
          <w:tcPr>
            <w:tcW w:w="544" w:type="pct"/>
            <w:vAlign w:val="center"/>
          </w:tcPr>
          <w:p w14:paraId="15518DE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4BE1A2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BFF49B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4BBAC79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1,5</w:t>
            </w:r>
          </w:p>
        </w:tc>
      </w:tr>
      <w:tr w:rsidR="00371A3E" w:rsidRPr="00B42F77" w14:paraId="467593B8" w14:textId="77777777" w:rsidTr="00371A3E">
        <w:tc>
          <w:tcPr>
            <w:tcW w:w="277" w:type="pct"/>
          </w:tcPr>
          <w:p w14:paraId="383B113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427" w:type="pct"/>
            <w:vAlign w:val="center"/>
          </w:tcPr>
          <w:p w14:paraId="4D10656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офисный</w:t>
            </w:r>
          </w:p>
        </w:tc>
        <w:tc>
          <w:tcPr>
            <w:tcW w:w="544" w:type="pct"/>
            <w:vAlign w:val="center"/>
          </w:tcPr>
          <w:p w14:paraId="090F65B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635" w:type="pct"/>
            <w:vAlign w:val="center"/>
          </w:tcPr>
          <w:p w14:paraId="2EBD8E3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904EBE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CDAF1A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50,0</w:t>
            </w:r>
          </w:p>
        </w:tc>
      </w:tr>
      <w:tr w:rsidR="00371A3E" w:rsidRPr="00B42F77" w14:paraId="7A97C5DA" w14:textId="77777777" w:rsidTr="00371A3E">
        <w:tc>
          <w:tcPr>
            <w:tcW w:w="277" w:type="pct"/>
          </w:tcPr>
          <w:p w14:paraId="27B0E3F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27" w:type="pct"/>
            <w:vAlign w:val="center"/>
          </w:tcPr>
          <w:p w14:paraId="4825762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офисное</w:t>
            </w:r>
          </w:p>
        </w:tc>
        <w:tc>
          <w:tcPr>
            <w:tcW w:w="544" w:type="pct"/>
            <w:vAlign w:val="center"/>
          </w:tcPr>
          <w:p w14:paraId="6033B68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AEF120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09318A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262528B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22,0</w:t>
            </w:r>
          </w:p>
        </w:tc>
      </w:tr>
      <w:tr w:rsidR="00371A3E" w:rsidRPr="00B42F77" w14:paraId="23AEAFE5" w14:textId="77777777" w:rsidTr="00371A3E">
        <w:tc>
          <w:tcPr>
            <w:tcW w:w="277" w:type="pct"/>
          </w:tcPr>
          <w:p w14:paraId="2B8E2B9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427" w:type="pct"/>
            <w:vAlign w:val="center"/>
          </w:tcPr>
          <w:p w14:paraId="082A93E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Стулья для посетителей</w:t>
            </w:r>
          </w:p>
        </w:tc>
        <w:tc>
          <w:tcPr>
            <w:tcW w:w="544" w:type="pct"/>
            <w:vAlign w:val="center"/>
          </w:tcPr>
          <w:p w14:paraId="6477BA4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03362E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2E6641F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23FC5DF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7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6</w:t>
            </w:r>
          </w:p>
        </w:tc>
      </w:tr>
      <w:tr w:rsidR="00371A3E" w:rsidRPr="00B42F77" w14:paraId="0261DB28" w14:textId="77777777" w:rsidTr="00371A3E">
        <w:tc>
          <w:tcPr>
            <w:tcW w:w="277" w:type="pct"/>
          </w:tcPr>
          <w:p w14:paraId="7F9E96C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7" w:type="pct"/>
            <w:vAlign w:val="center"/>
          </w:tcPr>
          <w:p w14:paraId="020ACE5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544" w:type="pct"/>
            <w:vAlign w:val="center"/>
          </w:tcPr>
          <w:p w14:paraId="739AEA9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926C74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7FB6C0BB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210CC80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54,0</w:t>
            </w:r>
          </w:p>
        </w:tc>
      </w:tr>
      <w:tr w:rsidR="00371A3E" w:rsidRPr="00B42F77" w14:paraId="74D317F5" w14:textId="77777777" w:rsidTr="00371A3E">
        <w:tc>
          <w:tcPr>
            <w:tcW w:w="277" w:type="pct"/>
          </w:tcPr>
          <w:p w14:paraId="7F214C9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27" w:type="pct"/>
            <w:vAlign w:val="center"/>
          </w:tcPr>
          <w:p w14:paraId="3B85475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для документов</w:t>
            </w:r>
          </w:p>
        </w:tc>
        <w:tc>
          <w:tcPr>
            <w:tcW w:w="544" w:type="pct"/>
            <w:vAlign w:val="center"/>
          </w:tcPr>
          <w:p w14:paraId="030F458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BEA185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5EB591F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6AD639B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38,0</w:t>
            </w:r>
          </w:p>
        </w:tc>
      </w:tr>
      <w:tr w:rsidR="00371A3E" w:rsidRPr="00B42F77" w14:paraId="1AB91697" w14:textId="77777777" w:rsidTr="00371A3E">
        <w:tc>
          <w:tcPr>
            <w:tcW w:w="277" w:type="pct"/>
          </w:tcPr>
          <w:p w14:paraId="614B0C8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27" w:type="pct"/>
            <w:vAlign w:val="center"/>
          </w:tcPr>
          <w:p w14:paraId="172BD6D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подкатная</w:t>
            </w:r>
            <w:proofErr w:type="spellEnd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(мобильная)</w:t>
            </w:r>
          </w:p>
        </w:tc>
        <w:tc>
          <w:tcPr>
            <w:tcW w:w="544" w:type="pct"/>
            <w:vAlign w:val="center"/>
          </w:tcPr>
          <w:p w14:paraId="07DD69A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42B991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279DDF2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6E85B68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  <w:r>
              <w:rPr>
                <w:rStyle w:val="FontStyle60"/>
                <w:b w:val="0"/>
                <w:sz w:val="20"/>
                <w:szCs w:val="20"/>
              </w:rPr>
              <w:t>2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9</w:t>
            </w:r>
          </w:p>
        </w:tc>
      </w:tr>
      <w:tr w:rsidR="00371A3E" w:rsidRPr="00B42F77" w14:paraId="0AFF6192" w14:textId="77777777" w:rsidTr="00371A3E">
        <w:tc>
          <w:tcPr>
            <w:tcW w:w="277" w:type="pct"/>
          </w:tcPr>
          <w:p w14:paraId="49A470E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7" w:type="pct"/>
            <w:vAlign w:val="center"/>
          </w:tcPr>
          <w:p w14:paraId="448C23C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544" w:type="pct"/>
            <w:vAlign w:val="center"/>
          </w:tcPr>
          <w:p w14:paraId="4F45B60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406411F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A12F7A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24B33B87" w14:textId="64913DB4" w:rsidR="00371A3E" w:rsidRPr="00B42F77" w:rsidRDefault="00A50F17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45</w:t>
            </w:r>
            <w:r w:rsidR="00371A3E" w:rsidRPr="00B42F77">
              <w:rPr>
                <w:rStyle w:val="FontStyle60"/>
                <w:b w:val="0"/>
                <w:sz w:val="20"/>
                <w:szCs w:val="20"/>
              </w:rPr>
              <w:t>,0</w:t>
            </w:r>
          </w:p>
        </w:tc>
      </w:tr>
      <w:tr w:rsidR="00371A3E" w:rsidRPr="00B42F77" w14:paraId="68118C69" w14:textId="77777777" w:rsidTr="00371A3E">
        <w:tc>
          <w:tcPr>
            <w:tcW w:w="277" w:type="pct"/>
          </w:tcPr>
          <w:p w14:paraId="024EC20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pct"/>
            <w:vAlign w:val="center"/>
          </w:tcPr>
          <w:p w14:paraId="2275816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Диван</w:t>
            </w:r>
          </w:p>
        </w:tc>
        <w:tc>
          <w:tcPr>
            <w:tcW w:w="544" w:type="pct"/>
            <w:vAlign w:val="center"/>
          </w:tcPr>
          <w:p w14:paraId="10F1E22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A7DB03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32DDCA6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01A9BF0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32,3</w:t>
            </w:r>
          </w:p>
        </w:tc>
      </w:tr>
      <w:tr w:rsidR="00371A3E" w:rsidRPr="00B42F77" w14:paraId="37C5DD11" w14:textId="77777777" w:rsidTr="00371A3E">
        <w:tc>
          <w:tcPr>
            <w:tcW w:w="277" w:type="pct"/>
          </w:tcPr>
          <w:p w14:paraId="04448C7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7" w:type="pct"/>
            <w:vAlign w:val="center"/>
          </w:tcPr>
          <w:p w14:paraId="54CC600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Кресло</w:t>
            </w:r>
          </w:p>
        </w:tc>
        <w:tc>
          <w:tcPr>
            <w:tcW w:w="544" w:type="pct"/>
            <w:vAlign w:val="center"/>
          </w:tcPr>
          <w:p w14:paraId="3F8CE75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B94365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FF6A9B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54D984BB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14,1</w:t>
            </w:r>
          </w:p>
        </w:tc>
      </w:tr>
      <w:tr w:rsidR="00371A3E" w:rsidRPr="00B42F77" w14:paraId="6E1C691C" w14:textId="77777777" w:rsidTr="00371A3E">
        <w:tc>
          <w:tcPr>
            <w:tcW w:w="277" w:type="pct"/>
          </w:tcPr>
          <w:p w14:paraId="3CBE949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7" w:type="pct"/>
            <w:vAlign w:val="center"/>
          </w:tcPr>
          <w:p w14:paraId="76564BC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Экран мобильный на штативе</w:t>
            </w:r>
          </w:p>
        </w:tc>
        <w:tc>
          <w:tcPr>
            <w:tcW w:w="544" w:type="pct"/>
            <w:vAlign w:val="center"/>
          </w:tcPr>
          <w:p w14:paraId="67A5E79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2B32F1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F22D3B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3-5</w:t>
            </w:r>
          </w:p>
        </w:tc>
        <w:tc>
          <w:tcPr>
            <w:tcW w:w="1440" w:type="pct"/>
            <w:vAlign w:val="center"/>
          </w:tcPr>
          <w:p w14:paraId="4620A9B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14,0</w:t>
            </w:r>
          </w:p>
        </w:tc>
      </w:tr>
      <w:tr w:rsidR="00A50F17" w:rsidRPr="00B42F77" w14:paraId="5C039CC6" w14:textId="77777777" w:rsidTr="00371A3E">
        <w:tc>
          <w:tcPr>
            <w:tcW w:w="277" w:type="pct"/>
          </w:tcPr>
          <w:p w14:paraId="2FF4E0B8" w14:textId="11A2415B" w:rsidR="00A50F17" w:rsidRPr="00B42F77" w:rsidRDefault="00A50F17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27" w:type="pct"/>
            <w:vAlign w:val="center"/>
          </w:tcPr>
          <w:p w14:paraId="605DD29A" w14:textId="18B20957" w:rsidR="00A50F17" w:rsidRPr="00B42F77" w:rsidRDefault="00A50F17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Телевизор смарт ТВ</w:t>
            </w:r>
          </w:p>
        </w:tc>
        <w:tc>
          <w:tcPr>
            <w:tcW w:w="544" w:type="pct"/>
            <w:vAlign w:val="center"/>
          </w:tcPr>
          <w:p w14:paraId="0A653D08" w14:textId="0706E0D4" w:rsidR="00A50F17" w:rsidRPr="00B42F77" w:rsidRDefault="00A50F17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8E322A3" w14:textId="2DEBD6FF" w:rsidR="00A50F17" w:rsidRPr="00B42F77" w:rsidRDefault="00A50F17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6CB4B309" w14:textId="4BA3AE08" w:rsidR="00A50F17" w:rsidRPr="00B42F77" w:rsidRDefault="00A50F17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6B4548B8" w14:textId="615847FD" w:rsidR="00A50F17" w:rsidRPr="00B42F77" w:rsidRDefault="00A50F17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151,0</w:t>
            </w:r>
          </w:p>
        </w:tc>
      </w:tr>
      <w:tr w:rsidR="001F1C6E" w:rsidRPr="00B42F77" w14:paraId="4E891C37" w14:textId="77777777" w:rsidTr="00371A3E">
        <w:tc>
          <w:tcPr>
            <w:tcW w:w="277" w:type="pct"/>
          </w:tcPr>
          <w:p w14:paraId="1BA4B3FA" w14:textId="0F56AF87" w:rsidR="001F1C6E" w:rsidRPr="00B42F77" w:rsidRDefault="00A50F17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427" w:type="pct"/>
            <w:vAlign w:val="center"/>
          </w:tcPr>
          <w:p w14:paraId="18993FD6" w14:textId="5898B7B9" w:rsidR="001F1C6E" w:rsidRPr="00B42F77" w:rsidRDefault="001F1C6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Акустическая система</w:t>
            </w:r>
          </w:p>
        </w:tc>
        <w:tc>
          <w:tcPr>
            <w:tcW w:w="544" w:type="pct"/>
            <w:vAlign w:val="center"/>
          </w:tcPr>
          <w:p w14:paraId="4A32A931" w14:textId="38C4AF17" w:rsidR="001F1C6E" w:rsidRPr="00B42F77" w:rsidRDefault="001F1C6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4919C56" w14:textId="6C7DCF62" w:rsidR="001F1C6E" w:rsidRPr="00B42F77" w:rsidRDefault="001F1C6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127596C" w14:textId="3189CE20" w:rsidR="001F1C6E" w:rsidRPr="00B42F77" w:rsidRDefault="001F1C6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4D9E5754" w14:textId="7ACB793C" w:rsidR="001F1C6E" w:rsidRPr="00B42F77" w:rsidRDefault="001F1C6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16,3</w:t>
            </w:r>
          </w:p>
        </w:tc>
      </w:tr>
      <w:tr w:rsidR="00371A3E" w:rsidRPr="00B42F77" w14:paraId="493E15AE" w14:textId="77777777" w:rsidTr="00371A3E">
        <w:tc>
          <w:tcPr>
            <w:tcW w:w="277" w:type="pct"/>
          </w:tcPr>
          <w:p w14:paraId="52F952E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23" w:type="pct"/>
            <w:gridSpan w:val="5"/>
            <w:vAlign w:val="center"/>
          </w:tcPr>
          <w:p w14:paraId="41ED5762" w14:textId="77777777" w:rsidR="00371A3E" w:rsidRPr="00B42F77" w:rsidRDefault="00371A3E" w:rsidP="00371A3E">
            <w:pPr>
              <w:pStyle w:val="Style25"/>
              <w:widowControl/>
              <w:numPr>
                <w:ilvl w:val="0"/>
                <w:numId w:val="4"/>
              </w:numPr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Заместитель руководителя ОМСУ город</w:t>
            </w:r>
            <w:r>
              <w:rPr>
                <w:sz w:val="20"/>
                <w:szCs w:val="20"/>
              </w:rPr>
              <w:t>ского округа</w:t>
            </w:r>
            <w:r w:rsidRPr="00B42F77">
              <w:rPr>
                <w:sz w:val="20"/>
                <w:szCs w:val="20"/>
              </w:rPr>
              <w:t xml:space="preserve"> Лыткарино, органа Администрации городского округа Лыткарино с правами юридического лица, руководитель МКУ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71A3E" w:rsidRPr="00B42F77" w14:paraId="17B7F7D4" w14:textId="77777777" w:rsidTr="00371A3E">
        <w:tc>
          <w:tcPr>
            <w:tcW w:w="277" w:type="pct"/>
            <w:tcBorders>
              <w:top w:val="single" w:sz="4" w:space="0" w:color="auto"/>
            </w:tcBorders>
          </w:tcPr>
          <w:p w14:paraId="6DD28E3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27" w:type="pct"/>
            <w:tcBorders>
              <w:top w:val="single" w:sz="4" w:space="0" w:color="auto"/>
            </w:tcBorders>
            <w:vAlign w:val="center"/>
          </w:tcPr>
          <w:p w14:paraId="41A61A2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14:paraId="1C4581D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3193CA4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0DC3310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143D88D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371A3E" w:rsidRPr="00B42F77" w14:paraId="3C7DAB12" w14:textId="77777777" w:rsidTr="00371A3E">
        <w:tc>
          <w:tcPr>
            <w:tcW w:w="277" w:type="pct"/>
          </w:tcPr>
          <w:p w14:paraId="07AB315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27" w:type="pct"/>
            <w:vAlign w:val="center"/>
          </w:tcPr>
          <w:p w14:paraId="4D8FDE3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544" w:type="pct"/>
            <w:vAlign w:val="center"/>
          </w:tcPr>
          <w:p w14:paraId="234C01F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5F4972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358A4D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AB9945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71A3E" w:rsidRPr="00B42F77" w14:paraId="3A01A250" w14:textId="77777777" w:rsidTr="00371A3E">
        <w:tc>
          <w:tcPr>
            <w:tcW w:w="277" w:type="pct"/>
          </w:tcPr>
          <w:p w14:paraId="3C18B1F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27" w:type="pct"/>
            <w:vAlign w:val="center"/>
          </w:tcPr>
          <w:p w14:paraId="1A706E8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544" w:type="pct"/>
            <w:vAlign w:val="center"/>
          </w:tcPr>
          <w:p w14:paraId="664D1F6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7BAEE5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956485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1E22D99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371A3E" w:rsidRPr="00B42F77" w14:paraId="15381FF8" w14:textId="77777777" w:rsidTr="00371A3E">
        <w:tc>
          <w:tcPr>
            <w:tcW w:w="277" w:type="pct"/>
          </w:tcPr>
          <w:p w14:paraId="6BBC9C9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427" w:type="pct"/>
            <w:vAlign w:val="center"/>
          </w:tcPr>
          <w:p w14:paraId="3DD062A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Кресло руководителя</w:t>
            </w:r>
          </w:p>
        </w:tc>
        <w:tc>
          <w:tcPr>
            <w:tcW w:w="544" w:type="pct"/>
            <w:vAlign w:val="center"/>
          </w:tcPr>
          <w:p w14:paraId="7E64E4F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FB0210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22F0195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70089B3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</w:tr>
      <w:tr w:rsidR="00371A3E" w:rsidRPr="00B42F77" w14:paraId="35AE07EE" w14:textId="77777777" w:rsidTr="00371A3E">
        <w:tc>
          <w:tcPr>
            <w:tcW w:w="277" w:type="pct"/>
          </w:tcPr>
          <w:p w14:paraId="252F388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27" w:type="pct"/>
            <w:vAlign w:val="center"/>
          </w:tcPr>
          <w:p w14:paraId="1F99295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Тумба приставная</w:t>
            </w:r>
          </w:p>
        </w:tc>
        <w:tc>
          <w:tcPr>
            <w:tcW w:w="544" w:type="pct"/>
            <w:vAlign w:val="center"/>
          </w:tcPr>
          <w:p w14:paraId="51D3468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1452F5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635D9F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1AF7F63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1A3E" w:rsidRPr="00B42F77" w14:paraId="781B80D5" w14:textId="77777777" w:rsidTr="00371A3E">
        <w:tc>
          <w:tcPr>
            <w:tcW w:w="277" w:type="pct"/>
          </w:tcPr>
          <w:p w14:paraId="70730EC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</w:t>
            </w:r>
          </w:p>
        </w:tc>
        <w:tc>
          <w:tcPr>
            <w:tcW w:w="1427" w:type="pct"/>
            <w:vAlign w:val="center"/>
          </w:tcPr>
          <w:p w14:paraId="090AAF8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подкатная</w:t>
            </w:r>
            <w:proofErr w:type="spell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 xml:space="preserve"> (мобильная)</w:t>
            </w:r>
          </w:p>
        </w:tc>
        <w:tc>
          <w:tcPr>
            <w:tcW w:w="544" w:type="pct"/>
            <w:vAlign w:val="center"/>
          </w:tcPr>
          <w:p w14:paraId="79FD842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0DC45E8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16C4E0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2F9E6E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71A3E" w:rsidRPr="00B42F77" w14:paraId="5824A3AF" w14:textId="77777777" w:rsidTr="00371A3E">
        <w:tc>
          <w:tcPr>
            <w:tcW w:w="277" w:type="pct"/>
          </w:tcPr>
          <w:p w14:paraId="522A5AA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427" w:type="pct"/>
            <w:vAlign w:val="center"/>
          </w:tcPr>
          <w:p w14:paraId="3DE4621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Шкаф для документов</w:t>
            </w:r>
          </w:p>
        </w:tc>
        <w:tc>
          <w:tcPr>
            <w:tcW w:w="544" w:type="pct"/>
            <w:vAlign w:val="center"/>
          </w:tcPr>
          <w:p w14:paraId="7D946A7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41C4599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24AD453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2645A05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38,0</w:t>
            </w:r>
          </w:p>
        </w:tc>
      </w:tr>
      <w:tr w:rsidR="00371A3E" w:rsidRPr="00B42F77" w14:paraId="43C86008" w14:textId="77777777" w:rsidTr="00371A3E">
        <w:tc>
          <w:tcPr>
            <w:tcW w:w="277" w:type="pct"/>
          </w:tcPr>
          <w:p w14:paraId="10A8635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427" w:type="pct"/>
            <w:vAlign w:val="center"/>
          </w:tcPr>
          <w:p w14:paraId="26F8CB1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544" w:type="pct"/>
            <w:vAlign w:val="center"/>
          </w:tcPr>
          <w:p w14:paraId="3194F9B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B3BD33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0121DB1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ADFB8F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54,0</w:t>
            </w:r>
          </w:p>
        </w:tc>
      </w:tr>
      <w:tr w:rsidR="00371A3E" w:rsidRPr="00B42F77" w14:paraId="32CC319B" w14:textId="77777777" w:rsidTr="00371A3E">
        <w:tc>
          <w:tcPr>
            <w:tcW w:w="277" w:type="pct"/>
          </w:tcPr>
          <w:p w14:paraId="7918F8F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27" w:type="pct"/>
            <w:vAlign w:val="center"/>
          </w:tcPr>
          <w:p w14:paraId="4E1527F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544" w:type="pct"/>
            <w:vAlign w:val="center"/>
          </w:tcPr>
          <w:p w14:paraId="1CAA82E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46C816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61AE249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70BD8CB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18,0</w:t>
            </w:r>
          </w:p>
        </w:tc>
      </w:tr>
      <w:tr w:rsidR="00371A3E" w:rsidRPr="00B42F77" w14:paraId="46903EED" w14:textId="77777777" w:rsidTr="00371A3E">
        <w:tc>
          <w:tcPr>
            <w:tcW w:w="277" w:type="pct"/>
          </w:tcPr>
          <w:p w14:paraId="5E97DB2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427" w:type="pct"/>
            <w:vAlign w:val="center"/>
          </w:tcPr>
          <w:p w14:paraId="02BF4AD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Стулья для посетителей</w:t>
            </w:r>
          </w:p>
        </w:tc>
        <w:tc>
          <w:tcPr>
            <w:tcW w:w="544" w:type="pct"/>
            <w:vAlign w:val="center"/>
          </w:tcPr>
          <w:p w14:paraId="7FA64A7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983412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2B66324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0AA3BCD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71A3E" w:rsidRPr="00B42F77" w14:paraId="76B25F85" w14:textId="77777777" w:rsidTr="00371A3E">
        <w:tc>
          <w:tcPr>
            <w:tcW w:w="277" w:type="pct"/>
          </w:tcPr>
          <w:p w14:paraId="26CAD42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427" w:type="pct"/>
            <w:vAlign w:val="center"/>
          </w:tcPr>
          <w:p w14:paraId="4E38BB2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 настольная</w:t>
            </w:r>
          </w:p>
        </w:tc>
        <w:tc>
          <w:tcPr>
            <w:tcW w:w="544" w:type="pct"/>
            <w:vAlign w:val="center"/>
          </w:tcPr>
          <w:p w14:paraId="71706D6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0121148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6D1C72DA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76EF4C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1,5</w:t>
            </w:r>
          </w:p>
        </w:tc>
      </w:tr>
      <w:tr w:rsidR="00371A3E" w:rsidRPr="00B42F77" w14:paraId="1479D8D0" w14:textId="77777777" w:rsidTr="00371A3E">
        <w:tc>
          <w:tcPr>
            <w:tcW w:w="277" w:type="pct"/>
          </w:tcPr>
          <w:p w14:paraId="340765A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427" w:type="pct"/>
            <w:vAlign w:val="center"/>
          </w:tcPr>
          <w:p w14:paraId="1AD4A18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 w:rsidRPr="00B42F77">
              <w:rPr>
                <w:color w:val="000000"/>
                <w:sz w:val="20"/>
                <w:szCs w:val="20"/>
              </w:rPr>
              <w:t>Экран мобильный на штативе**</w:t>
            </w:r>
          </w:p>
        </w:tc>
        <w:tc>
          <w:tcPr>
            <w:tcW w:w="544" w:type="pct"/>
            <w:vAlign w:val="center"/>
          </w:tcPr>
          <w:p w14:paraId="6A44647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CCE450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703BE32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3-5</w:t>
            </w:r>
          </w:p>
        </w:tc>
        <w:tc>
          <w:tcPr>
            <w:tcW w:w="1440" w:type="pct"/>
            <w:vAlign w:val="center"/>
          </w:tcPr>
          <w:p w14:paraId="4487454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14,0</w:t>
            </w:r>
          </w:p>
        </w:tc>
      </w:tr>
      <w:tr w:rsidR="00A50F17" w:rsidRPr="00B42F77" w14:paraId="00519F3B" w14:textId="77777777" w:rsidTr="00371A3E">
        <w:tc>
          <w:tcPr>
            <w:tcW w:w="277" w:type="pct"/>
          </w:tcPr>
          <w:p w14:paraId="653708B3" w14:textId="56565C5F" w:rsidR="00A50F17" w:rsidRPr="00B42F77" w:rsidRDefault="00A50F17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427" w:type="pct"/>
            <w:vAlign w:val="center"/>
          </w:tcPr>
          <w:p w14:paraId="0B5599BE" w14:textId="4A227C5C" w:rsidR="00A50F17" w:rsidRPr="00B42F77" w:rsidRDefault="00A50F17" w:rsidP="00371A3E">
            <w:pPr>
              <w:pStyle w:val="Style25"/>
              <w:widowControl/>
              <w:ind w:right="-5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Телевизор смарт ТВ</w:t>
            </w:r>
          </w:p>
        </w:tc>
        <w:tc>
          <w:tcPr>
            <w:tcW w:w="544" w:type="pct"/>
            <w:vAlign w:val="center"/>
          </w:tcPr>
          <w:p w14:paraId="6DF7B1E9" w14:textId="22E158A9" w:rsidR="00A50F17" w:rsidRPr="00B42F77" w:rsidRDefault="00A50F17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2713812" w14:textId="3A1304B7" w:rsidR="00A50F17" w:rsidRPr="00B42F77" w:rsidRDefault="00A50F17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C80F144" w14:textId="06A8B89A" w:rsidR="00A50F17" w:rsidRPr="00B42F77" w:rsidRDefault="00A50F17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59B498AA" w14:textId="11BE9070" w:rsidR="00A50F17" w:rsidRPr="00B42F77" w:rsidRDefault="00A50F17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151,0</w:t>
            </w:r>
          </w:p>
        </w:tc>
      </w:tr>
      <w:tr w:rsidR="00371A3E" w:rsidRPr="00B42F77" w14:paraId="1C9FBD81" w14:textId="77777777" w:rsidTr="00371A3E">
        <w:tc>
          <w:tcPr>
            <w:tcW w:w="277" w:type="pct"/>
          </w:tcPr>
          <w:p w14:paraId="217F6E7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3" w:type="pct"/>
            <w:gridSpan w:val="5"/>
            <w:vAlign w:val="center"/>
          </w:tcPr>
          <w:p w14:paraId="30BEA3D4" w14:textId="77777777" w:rsidR="00371A3E" w:rsidRPr="008A64C8" w:rsidRDefault="00371A3E" w:rsidP="00371A3E">
            <w:pPr>
              <w:pStyle w:val="af3"/>
              <w:numPr>
                <w:ilvl w:val="0"/>
                <w:numId w:val="4"/>
              </w:numPr>
              <w:spacing w:after="0" w:line="240" w:lineRule="auto"/>
              <w:ind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F77">
              <w:rPr>
                <w:rFonts w:ascii="Times New Roman" w:hAnsi="Times New Roman"/>
                <w:sz w:val="20"/>
                <w:szCs w:val="20"/>
              </w:rPr>
              <w:t>Начальник отдела в ОМСУ город</w:t>
            </w:r>
            <w:r>
              <w:rPr>
                <w:rFonts w:ascii="Times New Roman" w:hAnsi="Times New Roman"/>
                <w:sz w:val="20"/>
                <w:szCs w:val="20"/>
              </w:rPr>
              <w:t>ского округа</w:t>
            </w:r>
            <w:r w:rsidRPr="00B42F77">
              <w:rPr>
                <w:rFonts w:ascii="Times New Roman" w:hAnsi="Times New Roman"/>
                <w:sz w:val="20"/>
                <w:szCs w:val="20"/>
              </w:rPr>
              <w:t xml:space="preserve"> Лыткарино, органа Администрации городского округа Лыткарино с правами юридического лица</w:t>
            </w:r>
          </w:p>
        </w:tc>
      </w:tr>
      <w:tr w:rsidR="00371A3E" w:rsidRPr="00B42F77" w14:paraId="3BA4C55D" w14:textId="77777777" w:rsidTr="00371A3E">
        <w:tc>
          <w:tcPr>
            <w:tcW w:w="277" w:type="pct"/>
          </w:tcPr>
          <w:p w14:paraId="3735CE4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27" w:type="pct"/>
            <w:vAlign w:val="center"/>
          </w:tcPr>
          <w:p w14:paraId="2636B65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 офисный</w:t>
            </w:r>
          </w:p>
        </w:tc>
        <w:tc>
          <w:tcPr>
            <w:tcW w:w="544" w:type="pct"/>
            <w:vAlign w:val="center"/>
          </w:tcPr>
          <w:p w14:paraId="1BFEAEF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635" w:type="pct"/>
            <w:vAlign w:val="center"/>
          </w:tcPr>
          <w:p w14:paraId="148B989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A68D42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329FE86F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40,0</w:t>
            </w:r>
          </w:p>
        </w:tc>
      </w:tr>
      <w:tr w:rsidR="00371A3E" w:rsidRPr="00B42F77" w14:paraId="16F809A0" w14:textId="77777777" w:rsidTr="00371A3E">
        <w:tc>
          <w:tcPr>
            <w:tcW w:w="277" w:type="pct"/>
          </w:tcPr>
          <w:p w14:paraId="3B344ED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427" w:type="pct"/>
            <w:vAlign w:val="center"/>
          </w:tcPr>
          <w:p w14:paraId="60C2321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офисное</w:t>
            </w:r>
          </w:p>
        </w:tc>
        <w:tc>
          <w:tcPr>
            <w:tcW w:w="544" w:type="pct"/>
            <w:vAlign w:val="center"/>
          </w:tcPr>
          <w:p w14:paraId="1508E3A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112D0E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9E4966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716A52D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22,0</w:t>
            </w:r>
          </w:p>
        </w:tc>
      </w:tr>
      <w:tr w:rsidR="00371A3E" w:rsidRPr="00B42F77" w14:paraId="3A5BB30D" w14:textId="77777777" w:rsidTr="00371A3E">
        <w:tc>
          <w:tcPr>
            <w:tcW w:w="277" w:type="pct"/>
          </w:tcPr>
          <w:p w14:paraId="4495EF9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427" w:type="pct"/>
            <w:vAlign w:val="center"/>
          </w:tcPr>
          <w:p w14:paraId="4715D4C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Стулья для посетителей</w:t>
            </w:r>
          </w:p>
        </w:tc>
        <w:tc>
          <w:tcPr>
            <w:tcW w:w="544" w:type="pct"/>
            <w:vAlign w:val="center"/>
          </w:tcPr>
          <w:p w14:paraId="2B912E2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7BA4C07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7A79ADA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2908316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7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6</w:t>
            </w:r>
          </w:p>
        </w:tc>
      </w:tr>
      <w:tr w:rsidR="00371A3E" w:rsidRPr="00B42F77" w14:paraId="12EAE001" w14:textId="77777777" w:rsidTr="00371A3E">
        <w:tc>
          <w:tcPr>
            <w:tcW w:w="277" w:type="pct"/>
          </w:tcPr>
          <w:p w14:paraId="6AF0DEE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427" w:type="pct"/>
            <w:vAlign w:val="center"/>
          </w:tcPr>
          <w:p w14:paraId="35A3197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для одежды</w:t>
            </w:r>
          </w:p>
        </w:tc>
        <w:tc>
          <w:tcPr>
            <w:tcW w:w="544" w:type="pct"/>
            <w:vAlign w:val="center"/>
          </w:tcPr>
          <w:p w14:paraId="4D146E8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3E00BE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0,5</w:t>
            </w:r>
          </w:p>
        </w:tc>
        <w:tc>
          <w:tcPr>
            <w:tcW w:w="676" w:type="pct"/>
            <w:vAlign w:val="center"/>
          </w:tcPr>
          <w:p w14:paraId="653569D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4D2B586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54,0</w:t>
            </w:r>
          </w:p>
        </w:tc>
      </w:tr>
      <w:tr w:rsidR="00371A3E" w:rsidRPr="00B42F77" w14:paraId="1DE51FA2" w14:textId="77777777" w:rsidTr="00371A3E">
        <w:tc>
          <w:tcPr>
            <w:tcW w:w="277" w:type="pct"/>
          </w:tcPr>
          <w:p w14:paraId="57A03A8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27" w:type="pct"/>
            <w:vAlign w:val="center"/>
          </w:tcPr>
          <w:p w14:paraId="38F19D9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для документов</w:t>
            </w:r>
          </w:p>
        </w:tc>
        <w:tc>
          <w:tcPr>
            <w:tcW w:w="544" w:type="pct"/>
            <w:vAlign w:val="center"/>
          </w:tcPr>
          <w:p w14:paraId="28386AB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76226A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2B709A8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19E5BF3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38,0</w:t>
            </w:r>
          </w:p>
        </w:tc>
      </w:tr>
      <w:tr w:rsidR="00371A3E" w:rsidRPr="00B42F77" w14:paraId="5424FF37" w14:textId="77777777" w:rsidTr="00371A3E">
        <w:tc>
          <w:tcPr>
            <w:tcW w:w="277" w:type="pct"/>
          </w:tcPr>
          <w:p w14:paraId="79FB595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427" w:type="pct"/>
            <w:vAlign w:val="center"/>
          </w:tcPr>
          <w:p w14:paraId="3A9FA0D2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подкатная</w:t>
            </w:r>
            <w:proofErr w:type="spellEnd"/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(мобильная)</w:t>
            </w:r>
          </w:p>
        </w:tc>
        <w:tc>
          <w:tcPr>
            <w:tcW w:w="544" w:type="pct"/>
            <w:vAlign w:val="center"/>
          </w:tcPr>
          <w:p w14:paraId="18E96AF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4DB83A1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2F98D04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147B2AC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  <w:r>
              <w:rPr>
                <w:rStyle w:val="FontStyle60"/>
                <w:b w:val="0"/>
                <w:sz w:val="20"/>
                <w:szCs w:val="20"/>
              </w:rPr>
              <w:t>2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9</w:t>
            </w:r>
          </w:p>
        </w:tc>
      </w:tr>
      <w:tr w:rsidR="00371A3E" w:rsidRPr="00B42F77" w14:paraId="036A36AB" w14:textId="77777777" w:rsidTr="00371A3E">
        <w:tc>
          <w:tcPr>
            <w:tcW w:w="277" w:type="pct"/>
          </w:tcPr>
          <w:p w14:paraId="2A5FC28A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427" w:type="pct"/>
            <w:vAlign w:val="center"/>
          </w:tcPr>
          <w:p w14:paraId="36B6EEA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Тумба приставная</w:t>
            </w:r>
          </w:p>
        </w:tc>
        <w:tc>
          <w:tcPr>
            <w:tcW w:w="544" w:type="pct"/>
            <w:vAlign w:val="center"/>
          </w:tcPr>
          <w:p w14:paraId="22EDE07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ACA3697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A9CF92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530F0CC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  <w:r>
              <w:rPr>
                <w:rStyle w:val="FontStyle60"/>
                <w:b w:val="0"/>
                <w:sz w:val="20"/>
                <w:szCs w:val="20"/>
              </w:rPr>
              <w:t>8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</w:tr>
      <w:tr w:rsidR="00371A3E" w:rsidRPr="00B42F77" w14:paraId="722EAF4F" w14:textId="77777777" w:rsidTr="00371A3E">
        <w:tc>
          <w:tcPr>
            <w:tcW w:w="277" w:type="pct"/>
          </w:tcPr>
          <w:p w14:paraId="1CBFE1B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427" w:type="pct"/>
            <w:vAlign w:val="center"/>
          </w:tcPr>
          <w:p w14:paraId="0842E7AD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 настольная</w:t>
            </w:r>
          </w:p>
        </w:tc>
        <w:tc>
          <w:tcPr>
            <w:tcW w:w="544" w:type="pct"/>
            <w:vAlign w:val="center"/>
          </w:tcPr>
          <w:p w14:paraId="09BE823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C95109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2DAAC16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AC9939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1,5</w:t>
            </w:r>
          </w:p>
        </w:tc>
      </w:tr>
      <w:tr w:rsidR="00371A3E" w:rsidRPr="00B42F77" w14:paraId="293B86D6" w14:textId="77777777" w:rsidTr="00371A3E">
        <w:tc>
          <w:tcPr>
            <w:tcW w:w="277" w:type="pct"/>
          </w:tcPr>
          <w:p w14:paraId="04086C2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3" w:type="pct"/>
            <w:gridSpan w:val="5"/>
            <w:vAlign w:val="center"/>
          </w:tcPr>
          <w:p w14:paraId="5229D0C9" w14:textId="77777777" w:rsidR="00371A3E" w:rsidRPr="008A64C8" w:rsidRDefault="00371A3E" w:rsidP="00371A3E">
            <w:pPr>
              <w:pStyle w:val="af3"/>
              <w:numPr>
                <w:ilvl w:val="0"/>
                <w:numId w:val="4"/>
              </w:numPr>
              <w:spacing w:after="0" w:line="240" w:lineRule="auto"/>
              <w:ind w:right="-5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F77">
              <w:rPr>
                <w:rFonts w:ascii="Times New Roman" w:hAnsi="Times New Roman"/>
                <w:sz w:val="20"/>
                <w:szCs w:val="20"/>
              </w:rPr>
              <w:t>Работник ОМСУ город</w:t>
            </w:r>
            <w:r>
              <w:rPr>
                <w:rFonts w:ascii="Times New Roman" w:hAnsi="Times New Roman"/>
                <w:sz w:val="20"/>
                <w:szCs w:val="20"/>
              </w:rPr>
              <w:t>ского округа</w:t>
            </w:r>
            <w:r w:rsidRPr="00B42F77">
              <w:rPr>
                <w:rFonts w:ascii="Times New Roman" w:hAnsi="Times New Roman"/>
                <w:sz w:val="20"/>
                <w:szCs w:val="20"/>
              </w:rPr>
              <w:t xml:space="preserve"> Лыткарино, органа Администрации городского округа Лыткарино с правами юридического лица, </w:t>
            </w:r>
            <w:r w:rsidRPr="008A64C8">
              <w:rPr>
                <w:rFonts w:ascii="Times New Roman" w:hAnsi="Times New Roman"/>
                <w:sz w:val="20"/>
                <w:szCs w:val="20"/>
              </w:rPr>
              <w:t>специалист МКУ</w:t>
            </w:r>
          </w:p>
        </w:tc>
      </w:tr>
      <w:tr w:rsidR="00371A3E" w:rsidRPr="00B42F77" w14:paraId="593B775C" w14:textId="77777777" w:rsidTr="00371A3E">
        <w:tc>
          <w:tcPr>
            <w:tcW w:w="277" w:type="pct"/>
          </w:tcPr>
          <w:p w14:paraId="6BB0951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427" w:type="pct"/>
            <w:vAlign w:val="center"/>
          </w:tcPr>
          <w:p w14:paraId="7054428F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Стол офисный</w:t>
            </w:r>
          </w:p>
        </w:tc>
        <w:tc>
          <w:tcPr>
            <w:tcW w:w="544" w:type="pct"/>
            <w:vAlign w:val="center"/>
          </w:tcPr>
          <w:p w14:paraId="6B8A529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комплект</w:t>
            </w:r>
          </w:p>
        </w:tc>
        <w:tc>
          <w:tcPr>
            <w:tcW w:w="635" w:type="pct"/>
            <w:vAlign w:val="center"/>
          </w:tcPr>
          <w:p w14:paraId="348E972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D49DDEE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5D3CBB9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12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4</w:t>
            </w:r>
          </w:p>
        </w:tc>
      </w:tr>
      <w:tr w:rsidR="00371A3E" w:rsidRPr="00976B58" w14:paraId="483F9408" w14:textId="77777777" w:rsidTr="00371A3E">
        <w:tc>
          <w:tcPr>
            <w:tcW w:w="277" w:type="pct"/>
          </w:tcPr>
          <w:p w14:paraId="595EE7B3" w14:textId="77777777" w:rsidR="00371A3E" w:rsidRPr="00976B58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427" w:type="pct"/>
            <w:vAlign w:val="center"/>
          </w:tcPr>
          <w:p w14:paraId="28EBB1B8" w14:textId="77777777" w:rsidR="00371A3E" w:rsidRPr="00976B58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hAnsi="Times New Roman" w:cs="Times New Roman"/>
                <w:sz w:val="20"/>
                <w:szCs w:val="20"/>
              </w:rPr>
              <w:t xml:space="preserve">Кресло офисное </w:t>
            </w:r>
          </w:p>
        </w:tc>
        <w:tc>
          <w:tcPr>
            <w:tcW w:w="544" w:type="pct"/>
            <w:vAlign w:val="center"/>
          </w:tcPr>
          <w:p w14:paraId="750DA4B3" w14:textId="77777777" w:rsidR="00371A3E" w:rsidRPr="00976B58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B5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7746476" w14:textId="77777777" w:rsidR="00371A3E" w:rsidRPr="00976B58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976B58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373EB90B" w14:textId="77777777" w:rsidR="00371A3E" w:rsidRPr="00976B58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976B58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7C4D9AFB" w14:textId="77777777" w:rsidR="00371A3E" w:rsidRPr="00976B58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9</w:t>
            </w:r>
            <w:r w:rsidRPr="00976B58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6</w:t>
            </w:r>
          </w:p>
        </w:tc>
      </w:tr>
      <w:tr w:rsidR="00371A3E" w:rsidRPr="00B42F77" w14:paraId="7653F2B1" w14:textId="77777777" w:rsidTr="00371A3E">
        <w:tc>
          <w:tcPr>
            <w:tcW w:w="277" w:type="pct"/>
          </w:tcPr>
          <w:p w14:paraId="4A1ED2B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427" w:type="pct"/>
            <w:vAlign w:val="center"/>
          </w:tcPr>
          <w:p w14:paraId="1B85BDB3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Стулья для посетителей</w:t>
            </w:r>
          </w:p>
        </w:tc>
        <w:tc>
          <w:tcPr>
            <w:tcW w:w="544" w:type="pct"/>
            <w:vAlign w:val="center"/>
          </w:tcPr>
          <w:p w14:paraId="74CB36FE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3309AC9B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52F736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586A052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5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4</w:t>
            </w:r>
          </w:p>
        </w:tc>
      </w:tr>
      <w:tr w:rsidR="00371A3E" w:rsidRPr="00B42F77" w14:paraId="2CA6DA70" w14:textId="77777777" w:rsidTr="00371A3E">
        <w:tc>
          <w:tcPr>
            <w:tcW w:w="277" w:type="pct"/>
          </w:tcPr>
          <w:p w14:paraId="0D926E7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427" w:type="pct"/>
            <w:vAlign w:val="center"/>
          </w:tcPr>
          <w:p w14:paraId="45A53A0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Приставка к столу на опорах</w:t>
            </w:r>
          </w:p>
        </w:tc>
        <w:tc>
          <w:tcPr>
            <w:tcW w:w="544" w:type="pct"/>
            <w:vAlign w:val="center"/>
          </w:tcPr>
          <w:p w14:paraId="6EAFF41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6F34C0A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55CF582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0E74A9E8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13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,0</w:t>
            </w:r>
          </w:p>
        </w:tc>
      </w:tr>
      <w:tr w:rsidR="00371A3E" w:rsidRPr="00B42F77" w14:paraId="5DDA36B4" w14:textId="77777777" w:rsidTr="00371A3E">
        <w:tc>
          <w:tcPr>
            <w:tcW w:w="277" w:type="pct"/>
          </w:tcPr>
          <w:p w14:paraId="1816B42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27" w:type="pct"/>
            <w:vAlign w:val="center"/>
          </w:tcPr>
          <w:p w14:paraId="3A0A489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Тумба приставная</w:t>
            </w:r>
          </w:p>
        </w:tc>
        <w:tc>
          <w:tcPr>
            <w:tcW w:w="544" w:type="pct"/>
            <w:vAlign w:val="center"/>
          </w:tcPr>
          <w:p w14:paraId="378F651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132682A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76EB28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7CC2F266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13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6</w:t>
            </w:r>
          </w:p>
        </w:tc>
      </w:tr>
      <w:tr w:rsidR="00371A3E" w:rsidRPr="00B42F77" w14:paraId="12948EBA" w14:textId="77777777" w:rsidTr="00371A3E">
        <w:tc>
          <w:tcPr>
            <w:tcW w:w="277" w:type="pct"/>
          </w:tcPr>
          <w:p w14:paraId="177176C7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427" w:type="pct"/>
            <w:vAlign w:val="center"/>
          </w:tcPr>
          <w:p w14:paraId="76E66C88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подкатная</w:t>
            </w:r>
            <w:proofErr w:type="spell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 xml:space="preserve"> (мобильная)</w:t>
            </w:r>
          </w:p>
        </w:tc>
        <w:tc>
          <w:tcPr>
            <w:tcW w:w="544" w:type="pct"/>
            <w:vAlign w:val="center"/>
          </w:tcPr>
          <w:p w14:paraId="00DE9F1C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9ш</w:t>
            </w: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635" w:type="pct"/>
            <w:vAlign w:val="center"/>
          </w:tcPr>
          <w:p w14:paraId="778AB8D4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FE19E0C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  <w:vAlign w:val="center"/>
          </w:tcPr>
          <w:p w14:paraId="2D78E922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12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</w:tr>
      <w:tr w:rsidR="00371A3E" w:rsidRPr="00B42F77" w14:paraId="0A5D5F1E" w14:textId="77777777" w:rsidTr="00371A3E">
        <w:tc>
          <w:tcPr>
            <w:tcW w:w="277" w:type="pct"/>
          </w:tcPr>
          <w:p w14:paraId="6834331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427" w:type="pct"/>
            <w:vAlign w:val="center"/>
          </w:tcPr>
          <w:p w14:paraId="3598B1B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Шкаф для документов</w:t>
            </w:r>
          </w:p>
        </w:tc>
        <w:tc>
          <w:tcPr>
            <w:tcW w:w="544" w:type="pct"/>
          </w:tcPr>
          <w:p w14:paraId="3DE610A5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</w:tcPr>
          <w:p w14:paraId="3E196401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</w:tcPr>
          <w:p w14:paraId="6F1E60F0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</w:tcPr>
          <w:p w14:paraId="7B79CA9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1</w:t>
            </w:r>
            <w:r>
              <w:rPr>
                <w:rStyle w:val="FontStyle60"/>
                <w:b w:val="0"/>
                <w:sz w:val="20"/>
                <w:szCs w:val="20"/>
              </w:rPr>
              <w:t>9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</w:tr>
      <w:tr w:rsidR="00371A3E" w:rsidRPr="00B42F77" w14:paraId="07C59523" w14:textId="77777777" w:rsidTr="00371A3E">
        <w:tc>
          <w:tcPr>
            <w:tcW w:w="277" w:type="pct"/>
          </w:tcPr>
          <w:p w14:paraId="3B16C329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427" w:type="pct"/>
            <w:vAlign w:val="center"/>
          </w:tcPr>
          <w:p w14:paraId="7349DDC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544" w:type="pct"/>
          </w:tcPr>
          <w:p w14:paraId="73CCF121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</w:tcPr>
          <w:p w14:paraId="184B6BD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0,5</w:t>
            </w:r>
          </w:p>
        </w:tc>
        <w:tc>
          <w:tcPr>
            <w:tcW w:w="676" w:type="pct"/>
          </w:tcPr>
          <w:p w14:paraId="2075ADEA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  <w:tc>
          <w:tcPr>
            <w:tcW w:w="1440" w:type="pct"/>
          </w:tcPr>
          <w:p w14:paraId="5D9DBF6D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>
              <w:rPr>
                <w:rStyle w:val="FontStyle60"/>
                <w:b w:val="0"/>
                <w:sz w:val="20"/>
                <w:szCs w:val="20"/>
              </w:rPr>
              <w:t>22</w:t>
            </w:r>
            <w:r w:rsidRPr="00B42F77">
              <w:rPr>
                <w:rStyle w:val="FontStyle60"/>
                <w:b w:val="0"/>
                <w:sz w:val="20"/>
                <w:szCs w:val="20"/>
              </w:rPr>
              <w:t>,</w:t>
            </w:r>
            <w:r>
              <w:rPr>
                <w:rStyle w:val="FontStyle60"/>
                <w:b w:val="0"/>
                <w:sz w:val="20"/>
                <w:szCs w:val="20"/>
              </w:rPr>
              <w:t>7</w:t>
            </w:r>
          </w:p>
        </w:tc>
      </w:tr>
      <w:tr w:rsidR="00371A3E" w:rsidRPr="00B42F77" w14:paraId="2B8FD191" w14:textId="77777777" w:rsidTr="00371A3E">
        <w:tc>
          <w:tcPr>
            <w:tcW w:w="277" w:type="pct"/>
          </w:tcPr>
          <w:p w14:paraId="41F71FB4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427" w:type="pct"/>
            <w:vAlign w:val="bottom"/>
          </w:tcPr>
          <w:p w14:paraId="40881AE0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Лампа настольная</w:t>
            </w:r>
          </w:p>
        </w:tc>
        <w:tc>
          <w:tcPr>
            <w:tcW w:w="544" w:type="pct"/>
          </w:tcPr>
          <w:p w14:paraId="407BDF16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</w:tcPr>
          <w:p w14:paraId="6B2A356B" w14:textId="77777777" w:rsidR="00371A3E" w:rsidRPr="00B42F77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</w:tcPr>
          <w:p w14:paraId="4D502F53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sz w:val="20"/>
                <w:szCs w:val="20"/>
              </w:rPr>
              <w:t>7</w:t>
            </w:r>
          </w:p>
        </w:tc>
        <w:tc>
          <w:tcPr>
            <w:tcW w:w="1440" w:type="pct"/>
          </w:tcPr>
          <w:p w14:paraId="18345AE5" w14:textId="77777777" w:rsidR="00371A3E" w:rsidRPr="00B42F77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42F77">
              <w:rPr>
                <w:rStyle w:val="FontStyle60"/>
                <w:b w:val="0"/>
                <w:sz w:val="20"/>
                <w:szCs w:val="20"/>
              </w:rPr>
              <w:t>0,8</w:t>
            </w:r>
          </w:p>
        </w:tc>
      </w:tr>
      <w:tr w:rsidR="00371A3E" w:rsidRPr="00B8716C" w14:paraId="4194794B" w14:textId="77777777" w:rsidTr="00371A3E">
        <w:tc>
          <w:tcPr>
            <w:tcW w:w="277" w:type="pct"/>
          </w:tcPr>
          <w:p w14:paraId="4767815D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427" w:type="pct"/>
            <w:vAlign w:val="bottom"/>
          </w:tcPr>
          <w:p w14:paraId="68DAB6E2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Вентилятор напольный</w:t>
            </w:r>
          </w:p>
        </w:tc>
        <w:tc>
          <w:tcPr>
            <w:tcW w:w="544" w:type="pct"/>
          </w:tcPr>
          <w:p w14:paraId="29A6DDBC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</w:tcPr>
          <w:p w14:paraId="019542C7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</w:tcPr>
          <w:p w14:paraId="562F78B9" w14:textId="77777777" w:rsidR="00371A3E" w:rsidRPr="00B8716C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8716C">
              <w:rPr>
                <w:sz w:val="20"/>
                <w:szCs w:val="20"/>
              </w:rPr>
              <w:t>7</w:t>
            </w:r>
          </w:p>
        </w:tc>
        <w:tc>
          <w:tcPr>
            <w:tcW w:w="1440" w:type="pct"/>
          </w:tcPr>
          <w:p w14:paraId="76374665" w14:textId="77777777" w:rsidR="00371A3E" w:rsidRPr="00B8716C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8716C">
              <w:rPr>
                <w:rStyle w:val="FontStyle60"/>
                <w:b w:val="0"/>
                <w:sz w:val="20"/>
                <w:szCs w:val="20"/>
              </w:rPr>
              <w:t>2,4</w:t>
            </w:r>
          </w:p>
        </w:tc>
      </w:tr>
      <w:tr w:rsidR="00371A3E" w:rsidRPr="00B8716C" w14:paraId="644EA326" w14:textId="77777777" w:rsidTr="00371A3E">
        <w:tc>
          <w:tcPr>
            <w:tcW w:w="277" w:type="pct"/>
          </w:tcPr>
          <w:p w14:paraId="77FDFB99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427" w:type="pct"/>
            <w:vAlign w:val="bottom"/>
          </w:tcPr>
          <w:p w14:paraId="65AA161D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Кресло офисное с металлическим каркасом</w:t>
            </w:r>
          </w:p>
        </w:tc>
        <w:tc>
          <w:tcPr>
            <w:tcW w:w="544" w:type="pct"/>
            <w:vAlign w:val="center"/>
          </w:tcPr>
          <w:p w14:paraId="491F485A" w14:textId="77777777" w:rsidR="00371A3E" w:rsidRPr="00B8716C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50277B29" w14:textId="77777777" w:rsidR="00371A3E" w:rsidRPr="00B8716C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8716C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5ACC544" w14:textId="77777777" w:rsidR="00371A3E" w:rsidRPr="00B8716C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8716C">
              <w:rPr>
                <w:rStyle w:val="FontStyle60"/>
                <w:b w:val="0"/>
                <w:sz w:val="20"/>
                <w:szCs w:val="20"/>
              </w:rPr>
              <w:t>5</w:t>
            </w:r>
          </w:p>
        </w:tc>
        <w:tc>
          <w:tcPr>
            <w:tcW w:w="1440" w:type="pct"/>
            <w:vAlign w:val="center"/>
          </w:tcPr>
          <w:p w14:paraId="20186E5D" w14:textId="77777777" w:rsidR="00371A3E" w:rsidRPr="00B8716C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8716C">
              <w:rPr>
                <w:rStyle w:val="FontStyle60"/>
                <w:b w:val="0"/>
                <w:sz w:val="20"/>
                <w:szCs w:val="20"/>
              </w:rPr>
              <w:t>7,4</w:t>
            </w:r>
          </w:p>
        </w:tc>
      </w:tr>
      <w:tr w:rsidR="00371A3E" w:rsidRPr="00B8716C" w14:paraId="664396D3" w14:textId="77777777" w:rsidTr="00371A3E">
        <w:tc>
          <w:tcPr>
            <w:tcW w:w="277" w:type="pct"/>
          </w:tcPr>
          <w:p w14:paraId="37D5DFF1" w14:textId="77777777" w:rsidR="00371A3E" w:rsidRPr="00B6263A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1427" w:type="pct"/>
            <w:vAlign w:val="bottom"/>
          </w:tcPr>
          <w:p w14:paraId="22FCF30D" w14:textId="77777777" w:rsidR="00371A3E" w:rsidRPr="00B6263A" w:rsidRDefault="00371A3E" w:rsidP="00371A3E">
            <w:pPr>
              <w:spacing w:after="0" w:line="240" w:lineRule="auto"/>
              <w:ind w:right="-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Шкаф-сейф металлический для хранения документов с ключевым замком</w:t>
            </w:r>
          </w:p>
        </w:tc>
        <w:tc>
          <w:tcPr>
            <w:tcW w:w="544" w:type="pct"/>
            <w:vAlign w:val="center"/>
          </w:tcPr>
          <w:p w14:paraId="5D04ECAC" w14:textId="77777777" w:rsidR="00371A3E" w:rsidRPr="00B6263A" w:rsidRDefault="00371A3E" w:rsidP="00371A3E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35" w:type="pct"/>
            <w:vAlign w:val="center"/>
          </w:tcPr>
          <w:p w14:paraId="20F8701B" w14:textId="77777777" w:rsidR="00371A3E" w:rsidRPr="00B6263A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6263A">
              <w:rPr>
                <w:rStyle w:val="FontStyle60"/>
                <w:b w:val="0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75F18BAE" w14:textId="77777777" w:rsidR="00371A3E" w:rsidRPr="00B6263A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6263A">
              <w:rPr>
                <w:rStyle w:val="FontStyle60"/>
                <w:b w:val="0"/>
                <w:sz w:val="20"/>
                <w:szCs w:val="20"/>
              </w:rPr>
              <w:t>2</w:t>
            </w:r>
            <w:r w:rsidRPr="00B6263A">
              <w:rPr>
                <w:rStyle w:val="FontStyle60"/>
              </w:rPr>
              <w:t>5</w:t>
            </w:r>
          </w:p>
        </w:tc>
        <w:tc>
          <w:tcPr>
            <w:tcW w:w="1440" w:type="pct"/>
            <w:vAlign w:val="center"/>
          </w:tcPr>
          <w:p w14:paraId="4E88842D" w14:textId="77777777" w:rsidR="00371A3E" w:rsidRPr="00B6263A" w:rsidRDefault="00371A3E" w:rsidP="00371A3E">
            <w:pPr>
              <w:pStyle w:val="Style25"/>
              <w:widowControl/>
              <w:ind w:right="-53"/>
              <w:contextualSpacing/>
              <w:jc w:val="center"/>
              <w:rPr>
                <w:rStyle w:val="FontStyle60"/>
                <w:b w:val="0"/>
                <w:sz w:val="20"/>
                <w:szCs w:val="20"/>
              </w:rPr>
            </w:pPr>
            <w:r w:rsidRPr="00B6263A">
              <w:rPr>
                <w:rStyle w:val="FontStyle60"/>
                <w:b w:val="0"/>
                <w:sz w:val="20"/>
                <w:szCs w:val="20"/>
              </w:rPr>
              <w:t>1</w:t>
            </w:r>
            <w:r w:rsidRPr="00B6263A">
              <w:rPr>
                <w:rStyle w:val="FontStyle60"/>
                <w:b w:val="0"/>
              </w:rPr>
              <w:t>9,6</w:t>
            </w:r>
          </w:p>
        </w:tc>
      </w:tr>
    </w:tbl>
    <w:p w14:paraId="49FE0CBF" w14:textId="77777777" w:rsidR="00371A3E" w:rsidRDefault="00371A3E" w:rsidP="00371A3E">
      <w:pPr>
        <w:tabs>
          <w:tab w:val="left" w:pos="3402"/>
        </w:tabs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23BCB09" w14:textId="77777777" w:rsidR="00371A3E" w:rsidRPr="00A80247" w:rsidRDefault="00371A3E" w:rsidP="00371A3E">
      <w:pPr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7438F">
        <w:rPr>
          <w:rFonts w:ascii="Times New Roman" w:hAnsi="Times New Roman" w:cs="Times New Roman"/>
          <w:sz w:val="24"/>
          <w:szCs w:val="24"/>
        </w:rPr>
        <w:t>*</w:t>
      </w:r>
      <w:r w:rsidRPr="00A80247">
        <w:rPr>
          <w:rFonts w:ascii="Times New Roman" w:hAnsi="Times New Roman" w:cs="Times New Roman"/>
          <w:sz w:val="20"/>
          <w:szCs w:val="20"/>
        </w:rPr>
        <w:t>Ц</w:t>
      </w:r>
      <w:r w:rsidRPr="00A80247">
        <w:rPr>
          <w:rFonts w:ascii="Times New Roman" w:hAnsi="Times New Roman" w:cs="Times New Roman"/>
          <w:color w:val="000000"/>
          <w:sz w:val="20"/>
          <w:szCs w:val="20"/>
        </w:rPr>
        <w:t xml:space="preserve">ена единицы </w:t>
      </w:r>
      <w:r w:rsidRPr="00A80247">
        <w:rPr>
          <w:rFonts w:ascii="Times New Roman" w:hAnsi="Times New Roman" w:cs="Times New Roman"/>
          <w:sz w:val="20"/>
          <w:szCs w:val="20"/>
        </w:rPr>
        <w:t xml:space="preserve">мебели, отдельных материально-технических ценностей определяется в соответствии </w:t>
      </w:r>
      <w:proofErr w:type="gramStart"/>
      <w:r w:rsidRPr="00A8024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0247">
        <w:rPr>
          <w:rFonts w:ascii="Times New Roman" w:hAnsi="Times New Roman" w:cs="Times New Roman"/>
          <w:sz w:val="20"/>
          <w:szCs w:val="20"/>
        </w:rPr>
        <w:t>:</w:t>
      </w:r>
    </w:p>
    <w:p w14:paraId="3AE8F555" w14:textId="77777777" w:rsidR="00371A3E" w:rsidRPr="00A80247" w:rsidRDefault="00371A3E" w:rsidP="00371A3E">
      <w:pPr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>коммерческими предложениями, прейскурантами (прайс-листами) с указанием тарифов на услуги на текущий финансовый год;</w:t>
      </w:r>
    </w:p>
    <w:p w14:paraId="16188849" w14:textId="77777777" w:rsidR="00371A3E" w:rsidRDefault="00371A3E" w:rsidP="00371A3E">
      <w:pPr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>мониторингом цен, приводимых на сайтах в сети «Интернет».</w:t>
      </w:r>
    </w:p>
    <w:p w14:paraId="46311A28" w14:textId="77777777" w:rsidR="00371A3E" w:rsidRPr="00A80247" w:rsidRDefault="00371A3E" w:rsidP="00371A3E">
      <w:pPr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** может быть приобретено не более одного на учреждение.</w:t>
      </w:r>
    </w:p>
    <w:p w14:paraId="64C54EDD" w14:textId="77777777" w:rsidR="00371A3E" w:rsidRDefault="00371A3E" w:rsidP="00371A3E">
      <w:pPr>
        <w:tabs>
          <w:tab w:val="left" w:pos="3402"/>
        </w:tabs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 xml:space="preserve">Наименование и количество приобретаемой мебели и отдельных материально-технических средств могут быть изменены </w:t>
      </w:r>
      <w:r>
        <w:rPr>
          <w:rFonts w:ascii="Times New Roman" w:hAnsi="Times New Roman" w:cs="Times New Roman"/>
          <w:color w:val="000000"/>
          <w:sz w:val="20"/>
          <w:szCs w:val="20"/>
        </w:rPr>
        <w:t>по решению руководителя учреждения</w:t>
      </w:r>
      <w:r w:rsidRPr="00A80247">
        <w:rPr>
          <w:rFonts w:ascii="Times New Roman" w:hAnsi="Times New Roman" w:cs="Times New Roman"/>
          <w:color w:val="000000"/>
          <w:sz w:val="20"/>
          <w:szCs w:val="20"/>
        </w:rPr>
        <w:t xml:space="preserve"> при условии, что фактические затраты на приобретение не превысят расчетные</w:t>
      </w:r>
      <w:proofErr w:type="gramStart"/>
      <w:r w:rsidRPr="00A80247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».</w:t>
      </w:r>
      <w:proofErr w:type="gramEnd"/>
    </w:p>
    <w:p w14:paraId="006F686E" w14:textId="77777777" w:rsidR="00371A3E" w:rsidRDefault="00371A3E" w:rsidP="00371A3E">
      <w:pPr>
        <w:tabs>
          <w:tab w:val="left" w:pos="3402"/>
        </w:tabs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B45FE5A" w14:textId="669BB961" w:rsidR="00742C57" w:rsidRPr="00742C57" w:rsidRDefault="00B42F77" w:rsidP="002D4C3A">
      <w:pPr>
        <w:pStyle w:val="af3"/>
        <w:numPr>
          <w:ilvl w:val="0"/>
          <w:numId w:val="11"/>
        </w:numPr>
        <w:spacing w:after="0" w:line="240" w:lineRule="auto"/>
        <w:ind w:left="0" w:right="-53"/>
        <w:jc w:val="center"/>
        <w:rPr>
          <w:rFonts w:ascii="Times New Roman" w:hAnsi="Times New Roman"/>
          <w:sz w:val="28"/>
          <w:szCs w:val="28"/>
        </w:rPr>
      </w:pPr>
      <w:r w:rsidRPr="00592223">
        <w:rPr>
          <w:rFonts w:ascii="Times New Roman" w:hAnsi="Times New Roman"/>
          <w:bCs/>
          <w:sz w:val="28"/>
          <w:szCs w:val="28"/>
        </w:rPr>
        <w:t xml:space="preserve">Таблицу </w:t>
      </w:r>
      <w:r w:rsidR="00241E31" w:rsidRPr="00592223">
        <w:rPr>
          <w:rFonts w:ascii="Times New Roman" w:hAnsi="Times New Roman"/>
          <w:bCs/>
          <w:sz w:val="28"/>
          <w:szCs w:val="28"/>
        </w:rPr>
        <w:t>9</w:t>
      </w:r>
      <w:r w:rsidRPr="00592223">
        <w:rPr>
          <w:rFonts w:ascii="Times New Roman" w:hAnsi="Times New Roman"/>
          <w:bCs/>
          <w:sz w:val="28"/>
          <w:szCs w:val="28"/>
        </w:rPr>
        <w:t xml:space="preserve"> «</w:t>
      </w:r>
      <w:r w:rsidR="00241E31" w:rsidRPr="00592223">
        <w:rPr>
          <w:rFonts w:ascii="Times New Roman" w:hAnsi="Times New Roman"/>
          <w:bCs/>
          <w:sz w:val="28"/>
          <w:szCs w:val="28"/>
        </w:rPr>
        <w:t>Нормативы, применяемые при расчете</w:t>
      </w:r>
    </w:p>
    <w:p w14:paraId="088AAC77" w14:textId="215575FA" w:rsidR="00241E31" w:rsidRPr="00592223" w:rsidRDefault="00742C57" w:rsidP="00742C57">
      <w:pPr>
        <w:pStyle w:val="af3"/>
        <w:spacing w:after="0" w:line="240" w:lineRule="auto"/>
        <w:ind w:left="0" w:right="-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241E31" w:rsidRPr="00592223">
        <w:rPr>
          <w:rFonts w:ascii="Times New Roman" w:hAnsi="Times New Roman"/>
          <w:bCs/>
          <w:sz w:val="28"/>
          <w:szCs w:val="28"/>
        </w:rPr>
        <w:t>ормативных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41E31" w:rsidRPr="00592223">
        <w:rPr>
          <w:rFonts w:ascii="Times New Roman" w:hAnsi="Times New Roman"/>
          <w:bCs/>
          <w:sz w:val="28"/>
          <w:szCs w:val="28"/>
        </w:rPr>
        <w:t xml:space="preserve">затрат на приобретение </w:t>
      </w:r>
      <w:r w:rsidR="00241E31" w:rsidRPr="00592223">
        <w:rPr>
          <w:rFonts w:ascii="Times New Roman" w:hAnsi="Times New Roman"/>
          <w:sz w:val="28"/>
          <w:szCs w:val="28"/>
        </w:rPr>
        <w:t>канцелярских товаров»</w:t>
      </w:r>
    </w:p>
    <w:p w14:paraId="0DB1A8DD" w14:textId="7A5B905A" w:rsidR="00B42F77" w:rsidRPr="000764B8" w:rsidRDefault="00B42F77" w:rsidP="00742C57">
      <w:pPr>
        <w:pStyle w:val="af3"/>
        <w:spacing w:after="0" w:line="240" w:lineRule="auto"/>
        <w:ind w:left="0" w:right="-53" w:hanging="11"/>
        <w:jc w:val="center"/>
        <w:rPr>
          <w:rFonts w:ascii="Times New Roman" w:hAnsi="Times New Roman"/>
          <w:sz w:val="28"/>
          <w:szCs w:val="28"/>
        </w:rPr>
      </w:pPr>
      <w:r w:rsidRPr="000764B8">
        <w:rPr>
          <w:rFonts w:ascii="Times New Roman" w:hAnsi="Times New Roman"/>
          <w:sz w:val="28"/>
          <w:szCs w:val="28"/>
        </w:rPr>
        <w:t>Приложения к Правилам изложить в новой редакции:</w:t>
      </w:r>
    </w:p>
    <w:p w14:paraId="73A7D5C9" w14:textId="20BF18DB" w:rsidR="00B42F77" w:rsidRPr="00B04900" w:rsidRDefault="00B04900" w:rsidP="00B04900">
      <w:pPr>
        <w:spacing w:after="0" w:line="240" w:lineRule="auto"/>
        <w:ind w:right="-283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04900">
        <w:rPr>
          <w:rFonts w:ascii="Times New Roman" w:hAnsi="Times New Roman" w:cs="Times New Roman"/>
          <w:sz w:val="20"/>
          <w:szCs w:val="20"/>
        </w:rPr>
        <w:t xml:space="preserve">    </w:t>
      </w:r>
      <w:r w:rsidR="00B42F77" w:rsidRPr="00B04900">
        <w:rPr>
          <w:rFonts w:ascii="Times New Roman" w:hAnsi="Times New Roman" w:cs="Times New Roman"/>
          <w:sz w:val="20"/>
          <w:szCs w:val="20"/>
        </w:rPr>
        <w:t>Таблица №</w:t>
      </w:r>
      <w:r w:rsidR="00241E31" w:rsidRPr="00B04900">
        <w:rPr>
          <w:rFonts w:ascii="Times New Roman" w:hAnsi="Times New Roman" w:cs="Times New Roman"/>
          <w:sz w:val="20"/>
          <w:szCs w:val="20"/>
        </w:rPr>
        <w:t>9</w:t>
      </w:r>
    </w:p>
    <w:tbl>
      <w:tblPr>
        <w:tblW w:w="521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6"/>
        <w:gridCol w:w="2990"/>
        <w:gridCol w:w="996"/>
        <w:gridCol w:w="1913"/>
        <w:gridCol w:w="1495"/>
        <w:gridCol w:w="2591"/>
      </w:tblGrid>
      <w:tr w:rsidR="00241E31" w:rsidRPr="00C7438F" w14:paraId="44C1514A" w14:textId="77777777" w:rsidTr="006528CA">
        <w:trPr>
          <w:trHeight w:val="435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28741C" w14:textId="208AAAD0" w:rsidR="00241E31" w:rsidRPr="00C7438F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п/п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FB266B" w14:textId="77777777" w:rsidR="00241E31" w:rsidRPr="00C7438F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Наименование</w:t>
            </w:r>
          </w:p>
          <w:p w14:paraId="65FDC550" w14:textId="77777777" w:rsidR="00241E31" w:rsidRPr="00C7438F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878439" w14:textId="77777777" w:rsidR="00241E31" w:rsidRPr="00C7438F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Единица</w:t>
            </w:r>
          </w:p>
          <w:p w14:paraId="10E869B5" w14:textId="77777777" w:rsidR="00241E31" w:rsidRPr="00C7438F" w:rsidRDefault="00241E31" w:rsidP="0015437F">
            <w:pPr>
              <w:pStyle w:val="Style6"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измерения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2C06EA" w14:textId="77777777" w:rsidR="00241E31" w:rsidRPr="00C7438F" w:rsidRDefault="00241E31" w:rsidP="0015437F">
            <w:pPr>
              <w:pStyle w:val="Style6"/>
              <w:spacing w:line="240" w:lineRule="auto"/>
              <w:ind w:right="-53"/>
              <w:contextualSpacing/>
              <w:rPr>
                <w:rStyle w:val="FontStyle12"/>
              </w:rPr>
            </w:pPr>
            <w:r>
              <w:rPr>
                <w:rStyle w:val="FontStyle12"/>
              </w:rPr>
              <w:t>Количество на одного работника,   занятого в делопроизводстве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1227C3" w14:textId="77777777" w:rsidR="00241E31" w:rsidRPr="006E5752" w:rsidRDefault="00241E31" w:rsidP="0015437F">
            <w:pPr>
              <w:pStyle w:val="Style6"/>
              <w:rPr>
                <w:sz w:val="20"/>
                <w:szCs w:val="20"/>
              </w:rPr>
            </w:pPr>
            <w:r w:rsidRPr="006E5752">
              <w:rPr>
                <w:sz w:val="20"/>
                <w:szCs w:val="20"/>
              </w:rPr>
              <w:t>Периодичность</w:t>
            </w:r>
          </w:p>
          <w:p w14:paraId="2E8C14C5" w14:textId="77777777" w:rsidR="00241E31" w:rsidRPr="00C7438F" w:rsidRDefault="00241E31" w:rsidP="0015437F">
            <w:pPr>
              <w:pStyle w:val="Style6"/>
              <w:spacing w:line="240" w:lineRule="auto"/>
              <w:ind w:right="-53"/>
              <w:contextualSpacing/>
              <w:rPr>
                <w:rStyle w:val="FontStyle12"/>
              </w:rPr>
            </w:pPr>
            <w:r w:rsidRPr="006E5752">
              <w:rPr>
                <w:sz w:val="20"/>
                <w:szCs w:val="20"/>
              </w:rPr>
              <w:t>получения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05947E" w14:textId="77777777" w:rsidR="00241E31" w:rsidRPr="00C7438F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Предельная</w:t>
            </w:r>
          </w:p>
          <w:p w14:paraId="241E9831" w14:textId="77777777" w:rsidR="00241E31" w:rsidRPr="00C7438F" w:rsidRDefault="00241E31" w:rsidP="0015437F">
            <w:pPr>
              <w:pStyle w:val="Style6"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7438F">
              <w:rPr>
                <w:rStyle w:val="FontStyle12"/>
              </w:rPr>
              <w:t>стоимость за единицу, рублей</w:t>
            </w:r>
          </w:p>
        </w:tc>
      </w:tr>
      <w:tr w:rsidR="00241E31" w:rsidRPr="00C7438F" w14:paraId="7880EBD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5448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242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Антистеплер</w:t>
            </w:r>
            <w:proofErr w:type="spellEnd"/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99E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1EA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413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A71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80,0</w:t>
            </w:r>
          </w:p>
        </w:tc>
      </w:tr>
      <w:tr w:rsidR="00241E31" w:rsidRPr="00C7438F" w14:paraId="59344AB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D846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B36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Блок для заметок сменный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0BD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5BB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A48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53C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83,0</w:t>
            </w:r>
          </w:p>
        </w:tc>
      </w:tr>
      <w:tr w:rsidR="00241E31" w:rsidRPr="00C7438F" w14:paraId="0F13D765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1C87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31A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Блокнот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6A0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608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76D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7BB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121,0</w:t>
            </w:r>
          </w:p>
        </w:tc>
      </w:tr>
      <w:tr w:rsidR="00241E31" w:rsidRPr="00C7438F" w14:paraId="77B2F891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09F9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457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Дырокол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907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3C8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F6F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4FD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286,0</w:t>
            </w:r>
          </w:p>
        </w:tc>
      </w:tr>
      <w:tr w:rsidR="00241E31" w:rsidRPr="00C7438F" w14:paraId="5EF7AE2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D07B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D7A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Ежедневник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DFE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856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63C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E5A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550,0</w:t>
            </w:r>
          </w:p>
        </w:tc>
      </w:tr>
      <w:tr w:rsidR="00241E31" w:rsidRPr="00C7438F" w14:paraId="0EA5294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0B7A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2F5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Зажим для бумаг № 19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3B2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086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1FB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E0E9" w14:textId="76B92B8A" w:rsidR="00241E31" w:rsidRPr="003818E4" w:rsidRDefault="00E164F8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3818E4">
              <w:rPr>
                <w:rStyle w:val="FontStyle12"/>
              </w:rPr>
              <w:t>138</w:t>
            </w:r>
            <w:r w:rsidR="00241E31" w:rsidRPr="003818E4">
              <w:rPr>
                <w:rStyle w:val="FontStyle12"/>
              </w:rPr>
              <w:t>,0</w:t>
            </w:r>
          </w:p>
        </w:tc>
      </w:tr>
      <w:tr w:rsidR="00241E31" w:rsidRPr="00C7438F" w14:paraId="6B96D23A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7270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373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Зажим для бумаг № 25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DF1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B37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CF9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1C55" w14:textId="75ADC09C" w:rsidR="00241E31" w:rsidRPr="003818E4" w:rsidRDefault="00E164F8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3818E4">
              <w:rPr>
                <w:rStyle w:val="FontStyle12"/>
              </w:rPr>
              <w:t>162</w:t>
            </w:r>
            <w:r w:rsidR="00241E31" w:rsidRPr="003818E4">
              <w:rPr>
                <w:rStyle w:val="FontStyle12"/>
              </w:rPr>
              <w:t>,0</w:t>
            </w:r>
          </w:p>
        </w:tc>
      </w:tr>
      <w:tr w:rsidR="00241E31" w:rsidRPr="00C7438F" w14:paraId="52F4310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FAC0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F0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Зажим для бумаг № 32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9F9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A28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B94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2877" w14:textId="47BD3B1F" w:rsidR="00241E31" w:rsidRPr="003818E4" w:rsidRDefault="00E164F8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3818E4">
              <w:rPr>
                <w:rStyle w:val="FontStyle12"/>
              </w:rPr>
              <w:t>182</w:t>
            </w:r>
            <w:r w:rsidR="00241E31" w:rsidRPr="003818E4">
              <w:rPr>
                <w:rStyle w:val="FontStyle12"/>
              </w:rPr>
              <w:t>,0</w:t>
            </w:r>
          </w:p>
        </w:tc>
      </w:tr>
      <w:tr w:rsidR="00241E31" w:rsidRPr="00C7438F" w14:paraId="0C8E5CE5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A9AF" w14:textId="7777777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92D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Зажим для бумаг № 41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FE8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D8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D6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FC3C" w14:textId="17B2BE3F" w:rsidR="00241E31" w:rsidRPr="003818E4" w:rsidRDefault="00E164F8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3818E4">
              <w:rPr>
                <w:rStyle w:val="FontStyle12"/>
              </w:rPr>
              <w:t>229</w:t>
            </w:r>
            <w:r w:rsidR="00241E31" w:rsidRPr="003818E4">
              <w:rPr>
                <w:rStyle w:val="FontStyle12"/>
              </w:rPr>
              <w:t>,0</w:t>
            </w:r>
          </w:p>
        </w:tc>
      </w:tr>
      <w:tr w:rsidR="00241E31" w:rsidRPr="00C7438F" w14:paraId="0B623B6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3B77" w14:textId="177145ED" w:rsidR="00241E31" w:rsidRPr="00B6263A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08DE" w14:textId="3413FC7E" w:rsidR="00241E31" w:rsidRPr="00B6263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Зажим для бумаг 51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EED1" w14:textId="2FEFC151" w:rsidR="00241E31" w:rsidRPr="00B6263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B6263A">
              <w:rPr>
                <w:rStyle w:val="FontStyle12"/>
              </w:rPr>
              <w:t>упак</w:t>
            </w:r>
            <w:proofErr w:type="spellEnd"/>
            <w:r w:rsidRPr="00B6263A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AF4" w14:textId="7E54882D" w:rsidR="00241E31" w:rsidRPr="00B6263A" w:rsidRDefault="00E11B8D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B0DE" w14:textId="71B8B06A" w:rsidR="00241E31" w:rsidRPr="00B6263A" w:rsidRDefault="00E11B8D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0066" w14:textId="73466DEF" w:rsidR="00241E31" w:rsidRPr="00B6263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446,00</w:t>
            </w:r>
          </w:p>
        </w:tc>
      </w:tr>
      <w:tr w:rsidR="00241E31" w:rsidRPr="00C7438F" w14:paraId="49A14597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8187" w14:textId="48CB19D9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E4B3" w14:textId="0F6BF6AB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Закладки самоклеящиеся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1538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849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616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852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142,0</w:t>
            </w:r>
          </w:p>
        </w:tc>
      </w:tr>
      <w:tr w:rsidR="00241E31" w:rsidRPr="00C7438F" w14:paraId="76712D1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7C69" w14:textId="775055D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97B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Бумага с липким краем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43F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1CB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59B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AFE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480,0</w:t>
            </w:r>
          </w:p>
        </w:tc>
      </w:tr>
      <w:tr w:rsidR="00241E31" w:rsidRPr="00C7438F" w14:paraId="0826315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C4B2" w14:textId="1A1F6CA3" w:rsidR="00241E31" w:rsidRPr="00741BCA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1B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C7B1" w14:textId="77777777" w:rsidR="00241E31" w:rsidRPr="00741BC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741BCA">
              <w:rPr>
                <w:rStyle w:val="FontStyle12"/>
              </w:rPr>
              <w:t>Календарь настольный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A1DA" w14:textId="77777777" w:rsidR="00241E31" w:rsidRPr="00741BC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741BCA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5CA" w14:textId="77777777" w:rsidR="00241E31" w:rsidRPr="00741BC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741BCA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35B3" w14:textId="77777777" w:rsidR="00241E31" w:rsidRPr="00741BCA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741BCA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DA2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741BCA">
              <w:rPr>
                <w:rStyle w:val="FontStyle12"/>
              </w:rPr>
              <w:t>115,00</w:t>
            </w:r>
          </w:p>
        </w:tc>
      </w:tr>
      <w:tr w:rsidR="00241E31" w:rsidRPr="00C7438F" w14:paraId="209F57F5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6CEF" w14:textId="44F99665" w:rsidR="00241E31" w:rsidRPr="00CD1130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EB9B" w14:textId="77777777" w:rsidR="00241E31" w:rsidRPr="00CD1130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1130">
              <w:rPr>
                <w:rStyle w:val="FontStyle12"/>
              </w:rPr>
              <w:t xml:space="preserve">Календарь настенный </w:t>
            </w:r>
            <w:r>
              <w:rPr>
                <w:rStyle w:val="FontStyle12"/>
              </w:rPr>
              <w:t>(</w:t>
            </w:r>
            <w:r w:rsidRPr="00CD1130">
              <w:rPr>
                <w:rStyle w:val="FontStyle12"/>
              </w:rPr>
              <w:t>квартальный</w:t>
            </w:r>
            <w:r>
              <w:rPr>
                <w:rStyle w:val="FontStyle12"/>
              </w:rPr>
              <w:t>)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0E4" w14:textId="77777777" w:rsidR="00241E31" w:rsidRPr="00CD1130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1130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7722" w14:textId="77777777" w:rsidR="00241E31" w:rsidRPr="00CD1130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1130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3A4E" w14:textId="77777777" w:rsidR="00241E31" w:rsidRPr="00CD1130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1130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FD" w14:textId="77777777" w:rsidR="00241E31" w:rsidRPr="00CD1130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1130">
              <w:rPr>
                <w:rStyle w:val="FontStyle12"/>
              </w:rPr>
              <w:t>400,00</w:t>
            </w:r>
          </w:p>
        </w:tc>
      </w:tr>
      <w:tr w:rsidR="00241E31" w:rsidRPr="00C7438F" w14:paraId="2EAA4AC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0CFA" w14:textId="6FBC3858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46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Карандаш механический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068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C35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45F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C84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51,0</w:t>
            </w:r>
          </w:p>
        </w:tc>
      </w:tr>
      <w:tr w:rsidR="00241E31" w:rsidRPr="00C7438F" w14:paraId="5F425BE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4974" w14:textId="4ECE320B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BCB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 xml:space="preserve">Карандаш </w:t>
            </w:r>
            <w:proofErr w:type="spellStart"/>
            <w:r w:rsidRPr="00CD4157">
              <w:rPr>
                <w:rStyle w:val="FontStyle12"/>
              </w:rPr>
              <w:t>чернографитовый</w:t>
            </w:r>
            <w:proofErr w:type="spellEnd"/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563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CD4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1CD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4E7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28,0</w:t>
            </w:r>
          </w:p>
        </w:tc>
      </w:tr>
      <w:tr w:rsidR="00241E31" w:rsidRPr="00C7438F" w14:paraId="48E307C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DF53" w14:textId="00E353DB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394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Клей ПВА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7FF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BD0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C73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A0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56,0</w:t>
            </w:r>
          </w:p>
        </w:tc>
      </w:tr>
      <w:tr w:rsidR="00241E31" w:rsidRPr="00C7438F" w14:paraId="5040443A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846E" w14:textId="2F918D06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397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Клей-карандаш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6B5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ABA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887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837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120,0</w:t>
            </w:r>
          </w:p>
        </w:tc>
      </w:tr>
      <w:tr w:rsidR="00241E31" w:rsidRPr="00C7438F" w14:paraId="7073B60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3B8A" w14:textId="771D2264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E82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Книга учета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B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650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8E5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8BE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256,0</w:t>
            </w:r>
          </w:p>
        </w:tc>
      </w:tr>
      <w:tr w:rsidR="00241E31" w:rsidRPr="00C7438F" w14:paraId="583E0CE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D7FB" w14:textId="22E25218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882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Конверт-пакеты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52E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080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6AF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E2E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550,0</w:t>
            </w:r>
          </w:p>
        </w:tc>
      </w:tr>
      <w:tr w:rsidR="00241E31" w:rsidRPr="00C7438F" w14:paraId="7D7C5FA7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1671" w14:textId="07FC5A5E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D80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Корректирующая жидкость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2CE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C2D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FC7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125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92,0</w:t>
            </w:r>
          </w:p>
        </w:tc>
      </w:tr>
      <w:tr w:rsidR="00241E31" w:rsidRPr="00C7438F" w14:paraId="237391B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97E2" w14:textId="28A36B48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89A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Ластик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894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8EA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892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EAB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42,0</w:t>
            </w:r>
          </w:p>
        </w:tc>
      </w:tr>
      <w:tr w:rsidR="00241E31" w:rsidRPr="00C7438F" w14:paraId="401F185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1EA1" w14:textId="531EFDCC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D7B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Линейка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1370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216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361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3F9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31,0</w:t>
            </w:r>
          </w:p>
        </w:tc>
      </w:tr>
      <w:tr w:rsidR="00241E31" w:rsidRPr="00C7438F" w14:paraId="22B94C37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7F18" w14:textId="5546E54F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80E0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Лоток для бумаг (горизонтальный/вертикальный)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045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635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676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BF9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308,0</w:t>
            </w:r>
          </w:p>
        </w:tc>
      </w:tr>
      <w:tr w:rsidR="00241E31" w:rsidRPr="00C7438F" w14:paraId="15D5A09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A895" w14:textId="4325461E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245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Выделитель текста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BB2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D04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69C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727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246,0</w:t>
            </w:r>
          </w:p>
        </w:tc>
      </w:tr>
      <w:tr w:rsidR="00241E31" w:rsidRPr="00C7438F" w14:paraId="2527ADE4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693E" w14:textId="78DFE4B1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45B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Маркеры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66CC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8B5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D85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CF6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47,0</w:t>
            </w:r>
          </w:p>
        </w:tc>
      </w:tr>
      <w:tr w:rsidR="00241E31" w:rsidRPr="00C7438F" w14:paraId="7B81565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6D220" w14:textId="26E24893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0EB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Накопитель документов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23F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E8C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655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EA9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118,0</w:t>
            </w:r>
          </w:p>
        </w:tc>
      </w:tr>
      <w:tr w:rsidR="00241E31" w:rsidRPr="00C7438F" w14:paraId="0A3CDE8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F2A5" w14:textId="721D0B2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7B1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Нож канцелярский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B7F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12D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A93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2DB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357,0</w:t>
            </w:r>
          </w:p>
        </w:tc>
      </w:tr>
      <w:tr w:rsidR="00241E31" w:rsidRPr="00C7438F" w14:paraId="0D115A81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CB5D" w14:textId="77AEBA32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A55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Ножницы канцелярские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224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5EB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C44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D98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154,0</w:t>
            </w:r>
          </w:p>
        </w:tc>
      </w:tr>
      <w:tr w:rsidR="00241E31" w:rsidRPr="00C7438F" w14:paraId="7BD4AA9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B265" w14:textId="1633E232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BAF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Органайзер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3DC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A1E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237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115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220,0</w:t>
            </w:r>
          </w:p>
        </w:tc>
      </w:tr>
      <w:tr w:rsidR="00241E31" w:rsidRPr="00C7438F" w14:paraId="57C36E7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8D10" w14:textId="4F59D614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798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Папка-скоросшиватель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EEC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9A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10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D14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187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157,0</w:t>
            </w:r>
          </w:p>
        </w:tc>
      </w:tr>
      <w:tr w:rsidR="00241E31" w:rsidRPr="00C7438F" w14:paraId="4F413E51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828E" w14:textId="183BAE32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76E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Папка-дело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26F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5C1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10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FAE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2E8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100,0</w:t>
            </w:r>
          </w:p>
        </w:tc>
      </w:tr>
      <w:tr w:rsidR="00241E31" w:rsidRPr="00C7438F" w14:paraId="2A58C61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8464" w14:textId="5846B96E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B76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 на завязках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059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EF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10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73D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366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100,0</w:t>
            </w:r>
          </w:p>
        </w:tc>
      </w:tr>
      <w:tr w:rsidR="00241E31" w:rsidRPr="00C7438F" w14:paraId="269E652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6009" w14:textId="60172368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008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Папка-конверт на молнии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0AE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A4F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0,5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C8D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890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110,0</w:t>
            </w:r>
          </w:p>
        </w:tc>
      </w:tr>
      <w:tr w:rsidR="00241E31" w:rsidRPr="00C7438F" w14:paraId="6C8DFED1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7FAD" w14:textId="51D1C97A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DDC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 на резинке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CB2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337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7BC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23B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92,0</w:t>
            </w:r>
          </w:p>
        </w:tc>
      </w:tr>
      <w:tr w:rsidR="00241E31" w:rsidRPr="00C7438F" w14:paraId="4BC84B6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81E0" w14:textId="28EC3431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4239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Папка-регистратор50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420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C3C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8C7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171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268,0</w:t>
            </w:r>
          </w:p>
        </w:tc>
      </w:tr>
      <w:tr w:rsidR="00241E31" w:rsidRPr="00C7438F" w14:paraId="16B3420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B942" w14:textId="3D80A9F2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091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Папка-регистратор70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C72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598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64F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D71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317,0</w:t>
            </w:r>
          </w:p>
        </w:tc>
      </w:tr>
      <w:tr w:rsidR="00241E31" w:rsidRPr="00C7438F" w14:paraId="38549A1D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FAFB" w14:textId="22024FD8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535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 с зажимом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7EB1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457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DE8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097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182,0</w:t>
            </w:r>
          </w:p>
        </w:tc>
      </w:tr>
      <w:tr w:rsidR="00241E31" w:rsidRPr="00C7438F" w14:paraId="0BDB5E3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09A1" w14:textId="040B4BA9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16B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Папка-уголок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514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191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6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4A5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46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57,0</w:t>
            </w:r>
          </w:p>
        </w:tc>
      </w:tr>
      <w:tr w:rsidR="00241E31" w:rsidRPr="00C7438F" w14:paraId="2E69A5C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77A9" w14:textId="7AC4D28A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8F2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Папка-файл с боковой перфорацией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748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1CF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D4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08D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266,0</w:t>
            </w:r>
          </w:p>
        </w:tc>
      </w:tr>
      <w:tr w:rsidR="00241E31" w:rsidRPr="00C7438F" w14:paraId="1C163CF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C20B" w14:textId="544D3490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8ED2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Папка-файл прозрачная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E4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CC6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5A8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330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173,0</w:t>
            </w:r>
          </w:p>
        </w:tc>
      </w:tr>
      <w:tr w:rsidR="005B7A10" w:rsidRPr="00C7438F" w14:paraId="28B37E05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B74B" w14:textId="0F29B0FF" w:rsidR="005B7A10" w:rsidRPr="00B6263A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9994" w14:textId="217B1BB3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Папка-конверт на кнопке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9ABB" w14:textId="2E3E29AE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DB38" w14:textId="5554BC75" w:rsidR="005B7A10" w:rsidRPr="00B6263A" w:rsidRDefault="00E11B8D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9A4F" w14:textId="33F28C4B" w:rsidR="005B7A10" w:rsidRPr="00B6263A" w:rsidRDefault="00966C56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8D8E" w14:textId="0CDF1209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58,00</w:t>
            </w:r>
          </w:p>
        </w:tc>
      </w:tr>
      <w:tr w:rsidR="00241E31" w:rsidRPr="00C7438F" w14:paraId="5DAED99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740B" w14:textId="0D8F32D3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8DF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Ручка гелиевая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C02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65F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E35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569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51,0</w:t>
            </w:r>
          </w:p>
        </w:tc>
      </w:tr>
      <w:tr w:rsidR="00241E31" w:rsidRPr="00C7438F" w14:paraId="0725CB41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3D91" w14:textId="3D36670D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90A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Ручка шариковая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701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090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65B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357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43,0</w:t>
            </w:r>
          </w:p>
        </w:tc>
      </w:tr>
      <w:tr w:rsidR="00241E31" w:rsidRPr="00C7438F" w14:paraId="03EBA56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2D9E" w14:textId="3607CFEA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D84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Скобы для степлера № 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A38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CD5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0F4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BE6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31,0</w:t>
            </w:r>
          </w:p>
        </w:tc>
      </w:tr>
      <w:tr w:rsidR="00241E31" w:rsidRPr="00C7438F" w14:paraId="0C81A924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EDD6" w14:textId="3831EBEC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CB9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Скобы для степлера № 24/6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1C3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771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C88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C41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56,0</w:t>
            </w:r>
          </w:p>
        </w:tc>
      </w:tr>
      <w:tr w:rsidR="00241E31" w:rsidRPr="00C7438F" w14:paraId="1EB6EDA4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6F51" w14:textId="6E7C455F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5AD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 ВПЛ (верхний прозрачный лист)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602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18D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198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D15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27,0</w:t>
            </w:r>
          </w:p>
        </w:tc>
      </w:tr>
      <w:tr w:rsidR="00241E31" w:rsidRPr="00C7438F" w14:paraId="198BC578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E8E" w14:textId="7547DBF4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4D5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Скотч канцелярский 19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083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87A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3C6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FA2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87,0</w:t>
            </w:r>
          </w:p>
        </w:tc>
      </w:tr>
      <w:tr w:rsidR="00241E31" w:rsidRPr="00C7438F" w14:paraId="017CE01F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3B47" w14:textId="5CCE28A1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CC7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Скотч канцелярский 50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AC0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7EF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03C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C3A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146,0</w:t>
            </w:r>
          </w:p>
        </w:tc>
      </w:tr>
      <w:tr w:rsidR="00241E31" w:rsidRPr="00C7438F" w14:paraId="0CA8F6B3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CE" w14:textId="3BBD7F05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CCB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Скрепки канцелярские 25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3A8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A3F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815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BB0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67,0</w:t>
            </w:r>
          </w:p>
        </w:tc>
      </w:tr>
      <w:tr w:rsidR="00241E31" w:rsidRPr="00C7438F" w14:paraId="3402CEE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E2A1" w14:textId="0A6F24F4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1DC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Скрепки канцелярские 50 мм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DBE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A50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BAD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93A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172,0</w:t>
            </w:r>
          </w:p>
        </w:tc>
      </w:tr>
      <w:tr w:rsidR="00241E31" w:rsidRPr="00C7438F" w14:paraId="2211B33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2830" w14:textId="6487C3DB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97D8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Скрепочница</w:t>
            </w:r>
            <w:proofErr w:type="spellEnd"/>
            <w:r w:rsidRPr="00CD4157">
              <w:rPr>
                <w:rStyle w:val="FontStyle12"/>
              </w:rPr>
              <w:t xml:space="preserve"> магнитная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349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D607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903A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D810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176,0</w:t>
            </w:r>
          </w:p>
        </w:tc>
      </w:tr>
      <w:tr w:rsidR="00241E31" w:rsidRPr="00C7438F" w14:paraId="62F6CC9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BAF9" w14:textId="6C674966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A27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Степлер № 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CDE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CC4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3321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5E8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162,0</w:t>
            </w:r>
          </w:p>
        </w:tc>
      </w:tr>
      <w:tr w:rsidR="00241E31" w:rsidRPr="00C7438F" w14:paraId="4C417123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38024" w14:textId="7C336B84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C34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Степлер № 24/6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C78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F00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B9F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84F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337,0</w:t>
            </w:r>
          </w:p>
        </w:tc>
      </w:tr>
      <w:tr w:rsidR="00241E31" w:rsidRPr="00C7438F" w14:paraId="3A34145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2628" w14:textId="225A233E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893A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Стержни для  карандашей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2E7E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68FF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D49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18B8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26,0</w:t>
            </w:r>
          </w:p>
        </w:tc>
      </w:tr>
      <w:tr w:rsidR="00241E31" w:rsidRPr="00C7438F" w14:paraId="3150C6E5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B70" w14:textId="5C8D76CB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611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Стержни простые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5EE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23FF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DF4E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7BD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19,0</w:t>
            </w:r>
          </w:p>
        </w:tc>
      </w:tr>
      <w:tr w:rsidR="00241E31" w:rsidRPr="00C7438F" w14:paraId="28F682DF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118B" w14:textId="0CBEB25B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A68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Точилка механическая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BF17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BB7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4DB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BB12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600,0</w:t>
            </w:r>
          </w:p>
        </w:tc>
      </w:tr>
      <w:tr w:rsidR="00241E31" w:rsidRPr="00C7438F" w14:paraId="51DAC7AC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7CFB" w14:textId="75BCD7E3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6619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Ежедневник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C0C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30C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8C7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F429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236,0</w:t>
            </w:r>
          </w:p>
        </w:tc>
      </w:tr>
      <w:tr w:rsidR="00241E31" w:rsidRPr="00C7438F" w14:paraId="1393DE33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F836" w14:textId="391808C9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0A9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 с файлами А4 на 60 файлов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BD3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B8F2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65C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22A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232,0</w:t>
            </w:r>
          </w:p>
        </w:tc>
      </w:tr>
      <w:tr w:rsidR="00241E31" w:rsidRPr="00C7438F" w14:paraId="78FD50B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FE3B" w14:textId="40C87217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DDA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 с файлами А4 на 40 файлов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F65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EA3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AB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808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228,0</w:t>
            </w:r>
          </w:p>
        </w:tc>
      </w:tr>
      <w:tr w:rsidR="00241E31" w:rsidRPr="00C7438F" w14:paraId="58F671EB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A976" w14:textId="5E1F37C1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E3D2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Папка А4 с двумя кольцами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9B7F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376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ED5F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25C2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138,0</w:t>
            </w:r>
          </w:p>
        </w:tc>
      </w:tr>
      <w:tr w:rsidR="00241E31" w:rsidRPr="00C7438F" w14:paraId="5F0E054F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3AB0" w14:textId="2B8D5637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1E2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Шило канцелярское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51BA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B2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2F36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3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2EB7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262,0</w:t>
            </w:r>
          </w:p>
        </w:tc>
      </w:tr>
      <w:tr w:rsidR="00241E31" w:rsidRPr="00C7438F" w14:paraId="5F92A6CB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97F1" w14:textId="44075561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D62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Штемпельная краска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D188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93FE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0,12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21C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3EA8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232,0</w:t>
            </w:r>
          </w:p>
        </w:tc>
      </w:tr>
      <w:tr w:rsidR="00241E31" w:rsidRPr="00C7438F" w14:paraId="7F33043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AC04" w14:textId="447F3632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902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Иголки канцелярские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401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6FA3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687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F260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118,0</w:t>
            </w:r>
          </w:p>
        </w:tc>
      </w:tr>
      <w:tr w:rsidR="00241E31" w:rsidRPr="00C7438F" w14:paraId="6D36A09A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C7A4" w14:textId="71C4E71A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C801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Бумага А4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697A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6124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10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97D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E7C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407,0</w:t>
            </w:r>
          </w:p>
        </w:tc>
      </w:tr>
      <w:tr w:rsidR="00241E31" w:rsidRPr="00C7438F" w14:paraId="72344B2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1AF8" w14:textId="7E6276ED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9301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Бумага A3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152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пач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161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CFF1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67F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813,0</w:t>
            </w:r>
          </w:p>
        </w:tc>
      </w:tr>
      <w:tr w:rsidR="00241E31" w:rsidRPr="00C7438F" w14:paraId="191A7EC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E6AB" w14:textId="25585A2C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08DB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Бумага для факса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B87D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61DC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0,1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159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B4E5" w14:textId="77777777" w:rsidR="00241E31" w:rsidRPr="00CD4157" w:rsidRDefault="00241E31" w:rsidP="0015437F">
            <w:pPr>
              <w:pStyle w:val="Style5"/>
              <w:widowControl/>
              <w:spacing w:line="240" w:lineRule="auto"/>
              <w:ind w:right="-53"/>
              <w:contextualSpacing/>
              <w:jc w:val="center"/>
              <w:rPr>
                <w:rStyle w:val="FontStyle12"/>
              </w:rPr>
            </w:pPr>
            <w:r w:rsidRPr="00CD4157">
              <w:rPr>
                <w:rStyle w:val="FontStyle12"/>
              </w:rPr>
              <w:t>240,0</w:t>
            </w:r>
          </w:p>
        </w:tc>
      </w:tr>
      <w:tr w:rsidR="00241E31" w:rsidRPr="00C7438F" w14:paraId="46F7CCC0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33A5" w14:textId="05605803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FFE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Папка-портфель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4AC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BD2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88B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9E8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1200,0</w:t>
            </w:r>
          </w:p>
        </w:tc>
      </w:tr>
      <w:tr w:rsidR="00241E31" w:rsidRPr="00C7438F" w14:paraId="51612B16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AE54" w14:textId="63475C90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B7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986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Файл-вкладыш 100шт.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1AC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CD4157">
              <w:rPr>
                <w:rStyle w:val="FontStyle12"/>
              </w:rPr>
              <w:t>упак</w:t>
            </w:r>
            <w:proofErr w:type="spellEnd"/>
            <w:r w:rsidRPr="00CD4157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69A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4A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B9A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316,0</w:t>
            </w:r>
          </w:p>
        </w:tc>
      </w:tr>
      <w:tr w:rsidR="005B7A10" w:rsidRPr="00C7438F" w14:paraId="4E20EF43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383C" w14:textId="46C317A2" w:rsidR="005B7A10" w:rsidRPr="00B6263A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A148" w14:textId="77777777" w:rsid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Файлы формата А4+</w:t>
            </w:r>
          </w:p>
          <w:p w14:paraId="37E41B55" w14:textId="5150613F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(повышенной вместимости)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54EF" w14:textId="29419F65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B6263A">
              <w:rPr>
                <w:rStyle w:val="FontStyle12"/>
              </w:rPr>
              <w:t>упак</w:t>
            </w:r>
            <w:proofErr w:type="spellEnd"/>
            <w:r w:rsidRPr="00B6263A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327C" w14:textId="68CD51C0" w:rsidR="005B7A10" w:rsidRPr="00B6263A" w:rsidRDefault="00045AC8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9AD6" w14:textId="435BDD41" w:rsidR="005B7A10" w:rsidRPr="00B6263A" w:rsidRDefault="00966C56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 раз в квартал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CAC7" w14:textId="11C49D41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765,00</w:t>
            </w:r>
          </w:p>
        </w:tc>
      </w:tr>
      <w:tr w:rsidR="00241E31" w:rsidRPr="00C7438F" w14:paraId="012C98E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C8A8" w14:textId="67A33FEB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8A7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Печать/штамп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718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761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9B6A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EE6D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2200,0</w:t>
            </w:r>
          </w:p>
        </w:tc>
      </w:tr>
      <w:tr w:rsidR="00241E31" w:rsidRPr="00C7438F" w14:paraId="2584CCA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80F5" w14:textId="4CE89FF4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0E1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Оснастка для печати/штампа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B06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2CB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67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227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1300,0</w:t>
            </w:r>
          </w:p>
        </w:tc>
      </w:tr>
      <w:tr w:rsidR="00241E31" w:rsidRPr="00C7438F" w14:paraId="0B7F9B54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F172" w14:textId="37E7D5D3" w:rsidR="00241E31" w:rsidRPr="00CD4157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9221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Подушка штемпельная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F59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C0EE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35E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287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621,0</w:t>
            </w:r>
          </w:p>
        </w:tc>
      </w:tr>
      <w:tr w:rsidR="00241E31" w:rsidRPr="00C7438F" w14:paraId="369554C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922C" w14:textId="6EA2A5D2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83D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85B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Папка-регистратор 75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8E40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sz w:val="20"/>
                <w:szCs w:val="20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261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D98F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379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357,0</w:t>
            </w:r>
          </w:p>
        </w:tc>
      </w:tr>
      <w:tr w:rsidR="00241E31" w:rsidRPr="00C7438F" w14:paraId="6405FB49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5E56" w14:textId="1E2EF475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83D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C42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Папка-регистратор 80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43B7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sz w:val="20"/>
                <w:szCs w:val="20"/>
              </w:rPr>
            </w:pPr>
            <w:r w:rsidRPr="00CD4157">
              <w:rPr>
                <w:sz w:val="20"/>
                <w:szCs w:val="20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849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5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8F2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 xml:space="preserve">1 </w:t>
            </w:r>
            <w:proofErr w:type="gramStart"/>
            <w:r w:rsidRPr="00CD4157">
              <w:rPr>
                <w:rStyle w:val="FontStyle12"/>
              </w:rPr>
              <w:t>раз</w:t>
            </w:r>
            <w:proofErr w:type="gramEnd"/>
            <w:r w:rsidRPr="00CD4157">
              <w:rPr>
                <w:rStyle w:val="FontStyle12"/>
              </w:rPr>
              <w:t xml:space="preserve"> а полгода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1C5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342,0</w:t>
            </w:r>
          </w:p>
        </w:tc>
      </w:tr>
      <w:tr w:rsidR="00241E31" w:rsidRPr="00C7438F" w14:paraId="08BAEB72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1CE0" w14:textId="5D195906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83D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92CB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Разделитель листов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5249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sz w:val="20"/>
                <w:szCs w:val="20"/>
              </w:rPr>
            </w:pPr>
            <w:proofErr w:type="spellStart"/>
            <w:r w:rsidRPr="00CD4157">
              <w:rPr>
                <w:sz w:val="20"/>
                <w:szCs w:val="20"/>
              </w:rPr>
              <w:t>упак</w:t>
            </w:r>
            <w:proofErr w:type="spellEnd"/>
            <w:r w:rsidRPr="00CD4157">
              <w:rPr>
                <w:sz w:val="20"/>
                <w:szCs w:val="20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7A83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ABB6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40D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339,0</w:t>
            </w:r>
          </w:p>
        </w:tc>
      </w:tr>
      <w:tr w:rsidR="00241E31" w:rsidRPr="00C7438F" w14:paraId="7ED38573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3382" w14:textId="323EDA6F" w:rsidR="00241E31" w:rsidRPr="00CD4157" w:rsidRDefault="00241E31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83D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B375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CD4157">
              <w:rPr>
                <w:rStyle w:val="FontStyle12"/>
              </w:rPr>
              <w:t>Корректирующая лента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4FF2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sz w:val="20"/>
                <w:szCs w:val="20"/>
              </w:rPr>
            </w:pPr>
            <w:r w:rsidRPr="00CD4157">
              <w:rPr>
                <w:sz w:val="20"/>
                <w:szCs w:val="20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B27C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0208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D594" w14:textId="77777777" w:rsidR="00241E31" w:rsidRPr="00CD4157" w:rsidRDefault="00241E31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CD4157">
              <w:rPr>
                <w:rStyle w:val="FontStyle12"/>
              </w:rPr>
              <w:t>241,0</w:t>
            </w:r>
          </w:p>
        </w:tc>
      </w:tr>
      <w:tr w:rsidR="005B7A10" w:rsidRPr="005B7A10" w14:paraId="12A559A7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3618F" w14:textId="5196B33B" w:rsidR="005B7A10" w:rsidRPr="00B6263A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83DFB" w:rsidRPr="00B626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74C1" w14:textId="511A8E2F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Касса букв и цифр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E6BC" w14:textId="72492F44" w:rsidR="005B7A10" w:rsidRPr="00B6263A" w:rsidRDefault="00592223" w:rsidP="005B7A10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proofErr w:type="spellStart"/>
            <w:r w:rsidRPr="00B6263A">
              <w:rPr>
                <w:rStyle w:val="FontStyle12"/>
              </w:rPr>
              <w:t>упак</w:t>
            </w:r>
            <w:proofErr w:type="spellEnd"/>
            <w:r w:rsidR="005B7A10" w:rsidRPr="00B6263A">
              <w:rPr>
                <w:rStyle w:val="FontStyle12"/>
              </w:rPr>
              <w:t>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16CE1" w14:textId="369957CD" w:rsidR="005B7A10" w:rsidRPr="00B6263A" w:rsidRDefault="00966C56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9826" w14:textId="5B6FBF59" w:rsidR="005B7A10" w:rsidRPr="00B6263A" w:rsidRDefault="00966C56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 раз в 2 года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F4A6" w14:textId="3FCBBFE1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947,60</w:t>
            </w:r>
          </w:p>
        </w:tc>
      </w:tr>
      <w:tr w:rsidR="005B7A10" w:rsidRPr="005B7A10" w14:paraId="06583D6E" w14:textId="77777777" w:rsidTr="006528CA"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69" w14:textId="0A3F1584" w:rsidR="005B7A10" w:rsidRPr="00B6263A" w:rsidRDefault="005B7A10" w:rsidP="0015437F">
            <w:pPr>
              <w:spacing w:after="0" w:line="240" w:lineRule="auto"/>
              <w:ind w:right="-5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83DFB" w:rsidRPr="00B626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FA15" w14:textId="597AA42C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jc w:val="left"/>
              <w:rPr>
                <w:rStyle w:val="FontStyle12"/>
              </w:rPr>
            </w:pPr>
            <w:r w:rsidRPr="00B6263A">
              <w:rPr>
                <w:rStyle w:val="FontStyle12"/>
              </w:rPr>
              <w:t>Журнал учёта и регистрации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E8C5" w14:textId="0F607272" w:rsidR="005B7A10" w:rsidRPr="00B6263A" w:rsidRDefault="005B7A10" w:rsidP="005B7A10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шт.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B20B" w14:textId="697B51A0" w:rsidR="005B7A10" w:rsidRPr="00B6263A" w:rsidRDefault="00F9351D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4018" w14:textId="77418A13" w:rsidR="005B7A10" w:rsidRPr="00B6263A" w:rsidRDefault="00F9351D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1 раз в год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8202" w14:textId="6CB18BD3" w:rsidR="005B7A10" w:rsidRPr="00B6263A" w:rsidRDefault="005B7A10" w:rsidP="0015437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6263A">
              <w:rPr>
                <w:rStyle w:val="FontStyle12"/>
              </w:rPr>
              <w:t>517,00</w:t>
            </w:r>
          </w:p>
        </w:tc>
      </w:tr>
    </w:tbl>
    <w:p w14:paraId="3B556A5A" w14:textId="77777777" w:rsidR="00976B58" w:rsidRPr="005B7A10" w:rsidRDefault="00976B58" w:rsidP="00976B58">
      <w:pPr>
        <w:tabs>
          <w:tab w:val="left" w:pos="3402"/>
        </w:tabs>
        <w:spacing w:after="0" w:line="240" w:lineRule="auto"/>
        <w:ind w:right="-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A10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6DDC859" w14:textId="77777777" w:rsidR="00976B58" w:rsidRPr="00A80247" w:rsidRDefault="00976B58" w:rsidP="006279F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7A10">
        <w:rPr>
          <w:rFonts w:ascii="Times New Roman" w:hAnsi="Times New Roman" w:cs="Times New Roman"/>
          <w:sz w:val="24"/>
          <w:szCs w:val="24"/>
        </w:rPr>
        <w:t>*</w:t>
      </w:r>
      <w:r w:rsidRPr="005B7A10">
        <w:rPr>
          <w:rFonts w:ascii="Times New Roman" w:hAnsi="Times New Roman" w:cs="Times New Roman"/>
          <w:sz w:val="20"/>
          <w:szCs w:val="20"/>
        </w:rPr>
        <w:t>Цена единицы мебели, отдельных материально</w:t>
      </w:r>
      <w:r w:rsidRPr="00A80247">
        <w:rPr>
          <w:rFonts w:ascii="Times New Roman" w:hAnsi="Times New Roman" w:cs="Times New Roman"/>
          <w:sz w:val="20"/>
          <w:szCs w:val="20"/>
        </w:rPr>
        <w:t>-технических ценностей определяется в соответствии с:</w:t>
      </w:r>
    </w:p>
    <w:p w14:paraId="155BED61" w14:textId="77777777" w:rsidR="00976B58" w:rsidRPr="00A80247" w:rsidRDefault="00976B58" w:rsidP="006279F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>коммерческими предложениями, прейскурантами (прайс-листами) с указанием тарифов на услуги на текущий финансовый год;</w:t>
      </w:r>
    </w:p>
    <w:p w14:paraId="02AE5D10" w14:textId="77777777" w:rsidR="00976B58" w:rsidRDefault="00976B58" w:rsidP="006279F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>мониторингом цен, приводимых на сайтах в сети «Интернет».</w:t>
      </w:r>
    </w:p>
    <w:p w14:paraId="7634D27A" w14:textId="77777777" w:rsidR="00976B58" w:rsidRPr="00A80247" w:rsidRDefault="00976B58" w:rsidP="006279F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** может быть приобретено не более одного на учреждение.</w:t>
      </w:r>
    </w:p>
    <w:p w14:paraId="1397AB0D" w14:textId="21F1E023" w:rsidR="00543029" w:rsidRDefault="00976B58" w:rsidP="006279F8">
      <w:pPr>
        <w:tabs>
          <w:tab w:val="left" w:pos="3402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80247">
        <w:rPr>
          <w:rFonts w:ascii="Times New Roman" w:hAnsi="Times New Roman" w:cs="Times New Roman"/>
          <w:color w:val="000000"/>
          <w:sz w:val="20"/>
          <w:szCs w:val="20"/>
        </w:rPr>
        <w:t xml:space="preserve">Наименование и количество приобретаемой мебели и отдельных материально-технических средств могут быть изменены </w:t>
      </w:r>
      <w:r>
        <w:rPr>
          <w:rFonts w:ascii="Times New Roman" w:hAnsi="Times New Roman" w:cs="Times New Roman"/>
          <w:color w:val="000000"/>
          <w:sz w:val="20"/>
          <w:szCs w:val="20"/>
        </w:rPr>
        <w:t>по решению руководителя учреждения</w:t>
      </w:r>
      <w:r w:rsidRPr="00A80247">
        <w:rPr>
          <w:rFonts w:ascii="Times New Roman" w:hAnsi="Times New Roman" w:cs="Times New Roman"/>
          <w:color w:val="000000"/>
          <w:sz w:val="20"/>
          <w:szCs w:val="20"/>
        </w:rPr>
        <w:t xml:space="preserve"> при условии, что фактические затраты на приобретение не превысят расчетные.</w:t>
      </w:r>
      <w:r>
        <w:rPr>
          <w:rFonts w:ascii="Times New Roman" w:hAnsi="Times New Roman" w:cs="Times New Roman"/>
          <w:color w:val="000000"/>
          <w:sz w:val="20"/>
          <w:szCs w:val="20"/>
        </w:rPr>
        <w:t>».</w:t>
      </w:r>
    </w:p>
    <w:p w14:paraId="52B7DCA1" w14:textId="77777777" w:rsidR="004A466E" w:rsidRDefault="004A466E" w:rsidP="006528CA">
      <w:pPr>
        <w:tabs>
          <w:tab w:val="left" w:pos="3402"/>
        </w:tabs>
        <w:spacing w:after="0" w:line="240" w:lineRule="auto"/>
        <w:ind w:right="-425"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484A231" w14:textId="77777777" w:rsidR="00742C57" w:rsidRPr="00742C57" w:rsidRDefault="00B42F77" w:rsidP="002D4C3A">
      <w:pPr>
        <w:pStyle w:val="af3"/>
        <w:numPr>
          <w:ilvl w:val="0"/>
          <w:numId w:val="11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15993">
        <w:rPr>
          <w:rFonts w:ascii="Times New Roman" w:hAnsi="Times New Roman"/>
          <w:bCs/>
          <w:sz w:val="28"/>
          <w:szCs w:val="28"/>
        </w:rPr>
        <w:t xml:space="preserve">Таблицу 12 «Нормативы, </w:t>
      </w:r>
      <w:r w:rsidRPr="00515993">
        <w:rPr>
          <w:rFonts w:ascii="Times New Roman" w:hAnsi="Times New Roman"/>
          <w:color w:val="000000"/>
          <w:sz w:val="28"/>
          <w:szCs w:val="28"/>
        </w:rPr>
        <w:t>применяемые при расчете</w:t>
      </w:r>
    </w:p>
    <w:p w14:paraId="0A6FD141" w14:textId="1CF5762B" w:rsidR="00D83DFB" w:rsidRPr="00515993" w:rsidRDefault="00B42F77" w:rsidP="00742C57">
      <w:pPr>
        <w:pStyle w:val="af3"/>
        <w:spacing w:line="240" w:lineRule="auto"/>
        <w:ind w:left="993"/>
        <w:jc w:val="center"/>
        <w:rPr>
          <w:rFonts w:ascii="Times New Roman" w:hAnsi="Times New Roman"/>
          <w:sz w:val="28"/>
          <w:szCs w:val="28"/>
        </w:rPr>
      </w:pPr>
      <w:r w:rsidRPr="00515993">
        <w:rPr>
          <w:rFonts w:ascii="Times New Roman" w:hAnsi="Times New Roman"/>
          <w:color w:val="000000"/>
          <w:sz w:val="28"/>
          <w:szCs w:val="28"/>
        </w:rPr>
        <w:t>затрат</w:t>
      </w:r>
      <w:r w:rsidRPr="00515993">
        <w:rPr>
          <w:rFonts w:ascii="Times New Roman" w:hAnsi="Times New Roman"/>
          <w:sz w:val="28"/>
          <w:szCs w:val="28"/>
        </w:rPr>
        <w:t xml:space="preserve"> на приобретение хозяйственных товаров и принадлежностей»</w:t>
      </w:r>
    </w:p>
    <w:p w14:paraId="797C3C4D" w14:textId="77A7E71C" w:rsidR="00B42F77" w:rsidRPr="00976B58" w:rsidRDefault="00B42F77" w:rsidP="00742C57">
      <w:pPr>
        <w:pStyle w:val="af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76B58">
        <w:rPr>
          <w:rFonts w:ascii="Times New Roman" w:hAnsi="Times New Roman"/>
          <w:sz w:val="28"/>
          <w:szCs w:val="28"/>
        </w:rPr>
        <w:t>Приложения к Правилам изложить в новой редакции:</w:t>
      </w:r>
    </w:p>
    <w:p w14:paraId="2E225EDE" w14:textId="2D516669" w:rsidR="00B42F77" w:rsidRPr="00A80247" w:rsidRDefault="00B42F77" w:rsidP="00B42F77">
      <w:pPr>
        <w:spacing w:line="240" w:lineRule="auto"/>
        <w:ind w:right="-1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C6867">
        <w:rPr>
          <w:rFonts w:ascii="Times New Roman" w:hAnsi="Times New Roman" w:cs="Times New Roman"/>
          <w:sz w:val="20"/>
          <w:szCs w:val="20"/>
        </w:rPr>
        <w:t>Таблица №12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4589"/>
        <w:gridCol w:w="1113"/>
        <w:gridCol w:w="1767"/>
        <w:gridCol w:w="2167"/>
      </w:tblGrid>
      <w:tr w:rsidR="00B42F77" w:rsidRPr="00B42F77" w14:paraId="40DB2DE7" w14:textId="77777777" w:rsidTr="006528CA">
        <w:trPr>
          <w:trHeight w:val="4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3F17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4A66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D40B" w14:textId="77777777" w:rsidR="00B42F77" w:rsidRPr="00B42F77" w:rsidRDefault="00B42F77" w:rsidP="007B026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42F77">
              <w:rPr>
                <w:rStyle w:val="FontStyle12"/>
              </w:rPr>
              <w:t>Единица</w:t>
            </w:r>
          </w:p>
          <w:p w14:paraId="335C6B2F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Style w:val="FontStyle12"/>
              </w:rPr>
              <w:t>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C4F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Количество в год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F7DE" w14:textId="77777777" w:rsidR="00B42F77" w:rsidRPr="00B42F77" w:rsidRDefault="00B42F77" w:rsidP="007B026F">
            <w:pPr>
              <w:pStyle w:val="Style6"/>
              <w:widowControl/>
              <w:spacing w:line="240" w:lineRule="auto"/>
              <w:ind w:right="-53"/>
              <w:contextualSpacing/>
              <w:rPr>
                <w:rStyle w:val="FontStyle12"/>
              </w:rPr>
            </w:pPr>
            <w:r w:rsidRPr="00B42F77">
              <w:rPr>
                <w:rStyle w:val="FontStyle12"/>
              </w:rPr>
              <w:t>Предельная</w:t>
            </w:r>
          </w:p>
          <w:p w14:paraId="1249EC13" w14:textId="77777777" w:rsidR="00B42F77" w:rsidRPr="00B42F77" w:rsidRDefault="00B42F77" w:rsidP="007B026F">
            <w:pPr>
              <w:spacing w:line="240" w:lineRule="auto"/>
              <w:contextualSpacing/>
              <w:jc w:val="center"/>
              <w:rPr>
                <w:rStyle w:val="FontStyle12"/>
              </w:rPr>
            </w:pPr>
            <w:r w:rsidRPr="00B42F77">
              <w:rPr>
                <w:rStyle w:val="FontStyle12"/>
              </w:rPr>
              <w:t xml:space="preserve">стоимость за единицу, </w:t>
            </w:r>
          </w:p>
          <w:p w14:paraId="38F24203" w14:textId="77777777" w:rsidR="00B42F77" w:rsidRPr="00B42F77" w:rsidRDefault="00B42F77" w:rsidP="007B02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Style w:val="FontStyle12"/>
              </w:rPr>
              <w:t>рублей</w:t>
            </w:r>
          </w:p>
        </w:tc>
      </w:tr>
      <w:tr w:rsidR="00B42F77" w:rsidRPr="00B42F77" w14:paraId="1771A1E7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D554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CC4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Ведро пластмассовое без крышки, 7л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EA86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FBC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1C97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6C3C7FB4" w14:textId="77777777" w:rsidTr="006528C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D49C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5FA0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Перчатки х/б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02C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0C59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8F9E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1E492AD9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1E64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1D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Салфетки для уборки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0577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7953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4FDA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4C360624" w14:textId="77777777" w:rsidTr="006528CA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99B3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642F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Моющие и чистящие средства (жидкое, гелеобразное)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3829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7BFA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DBB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76FB122D" w14:textId="77777777" w:rsidTr="006528CA">
        <w:trPr>
          <w:trHeight w:val="2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820C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E09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Мыло хозяйственное (туалетное)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358E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4D5F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059D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8716C" w:rsidRPr="00B8716C" w14:paraId="73983D27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46C1" w14:textId="77777777" w:rsidR="00B42F77" w:rsidRPr="00B8716C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1E14" w14:textId="77777777" w:rsidR="00B42F77" w:rsidRPr="00B8716C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Мешки мусорные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8F14" w14:textId="77777777" w:rsidR="00B42F77" w:rsidRPr="00B8716C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B360" w14:textId="77777777" w:rsidR="00B42F77" w:rsidRPr="00B8716C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6429" w14:textId="77777777" w:rsidR="00B42F77" w:rsidRPr="00B8716C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202,00</w:t>
            </w:r>
          </w:p>
        </w:tc>
      </w:tr>
      <w:tr w:rsidR="00B8716C" w:rsidRPr="00B8716C" w14:paraId="1A815EDD" w14:textId="77777777" w:rsidTr="006528C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D37" w14:textId="77777777" w:rsidR="00B42F77" w:rsidRPr="00B8716C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2E1F" w14:textId="77777777" w:rsidR="00B42F77" w:rsidRPr="00B8716C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резиновые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3E9D" w14:textId="77777777" w:rsidR="00B42F77" w:rsidRPr="00B8716C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07B2" w14:textId="77777777" w:rsidR="00B42F77" w:rsidRPr="00B8716C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F867" w14:textId="77777777" w:rsidR="00B42F77" w:rsidRPr="00B8716C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B42F77" w:rsidRPr="00B42F77" w14:paraId="21797307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F6C9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673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Веник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AB7A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37A4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83FE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766C1709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9F85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9233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Средство для стекол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830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3900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A67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1D0A7D1F" w14:textId="77777777" w:rsidTr="006528C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BA3E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ADAD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Тряпка для пола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6E76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699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32E6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2C7168AA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C064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83A9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Швабра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C13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08A4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605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2597D2F5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00ED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3C4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Лампа энергосберегающая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BEE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C568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E63F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03228685" w14:textId="77777777" w:rsidTr="006528CA">
        <w:trPr>
          <w:trHeight w:val="3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D333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2F56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Моющие и чистящие средства (порошкообразные)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A7A0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4D23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1167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4BAB4475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579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E2F9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Лампа люминесцентная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2DE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6FF3" w14:textId="2E92DFDA" w:rsidR="00B42F77" w:rsidRPr="00B42F77" w:rsidRDefault="0059239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9B3D" w14:textId="2BC9F201" w:rsidR="00B42F77" w:rsidRPr="00B42F77" w:rsidRDefault="008A64C8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B42F7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6FDFFBA3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196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DA57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Лампы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057D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43A1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72A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652AA4C7" w14:textId="77777777" w:rsidTr="006528C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7D2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DC9E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Стартерлампы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F4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F0DE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286D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1810CB78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5590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450A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Спецодежда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4E4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A64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F424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699047DA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B8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E9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Форменная одежда для МКУ «ЕДДС Лыткарино»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32BA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CB0F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CED9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9000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7036577D" w14:textId="77777777" w:rsidTr="006528C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5B1F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A7CE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0C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31CA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C7A8" w14:textId="23412AC9" w:rsidR="00B42F77" w:rsidRPr="00B42F77" w:rsidRDefault="00E164F8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1290,00</w:t>
            </w:r>
          </w:p>
        </w:tc>
      </w:tr>
      <w:tr w:rsidR="00B42F77" w:rsidRPr="00B42F77" w14:paraId="1982AA2E" w14:textId="77777777" w:rsidTr="006528C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3FF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7DD7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Краска, известь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6C1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413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D889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1150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0225E6B6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793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BF9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Кисть малярная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B4D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327B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8AA7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41AF82E4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96E2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0983" w14:textId="77777777" w:rsidR="00B42F77" w:rsidRPr="00B42F77" w:rsidRDefault="00B42F77" w:rsidP="007B026F">
            <w:pPr>
              <w:suppressAutoHyphens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Освежитель воздуха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B3E9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D539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4FB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578BBC0C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3947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011B" w14:textId="77777777" w:rsidR="00B42F77" w:rsidRPr="00B42F77" w:rsidRDefault="00B42F77" w:rsidP="007B026F">
            <w:pPr>
              <w:suppressAutoHyphens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Батарейка литиевая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3802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7E58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2BC" w14:textId="77777777" w:rsidR="00B42F77" w:rsidRPr="00B42F77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</w:tr>
      <w:tr w:rsidR="00B8716C" w:rsidRPr="00B8716C" w14:paraId="0FA6043A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0BD3" w14:textId="77777777" w:rsidR="00B42F77" w:rsidRPr="00B8716C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3F8" w14:textId="77777777" w:rsidR="00B42F77" w:rsidRPr="00B8716C" w:rsidRDefault="00B42F77" w:rsidP="007B026F">
            <w:pPr>
              <w:suppressAutoHyphens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Calibri" w:hAnsi="Times New Roman" w:cs="Times New Roman"/>
                <w:sz w:val="20"/>
                <w:szCs w:val="20"/>
              </w:rPr>
              <w:t>Бумага туалетная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D487" w14:textId="77777777" w:rsidR="00B42F77" w:rsidRPr="00B8716C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Calibri" w:hAnsi="Times New Roman" w:cs="Times New Roman"/>
                <w:sz w:val="20"/>
                <w:szCs w:val="20"/>
              </w:rPr>
              <w:t>рулон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F3F1" w14:textId="77777777" w:rsidR="00B42F77" w:rsidRPr="00B8716C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4789" w14:textId="77777777" w:rsidR="00B42F77" w:rsidRPr="00B8716C" w:rsidRDefault="00B42F77" w:rsidP="007B026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16C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Pr="00B8716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42F77" w:rsidRPr="00B42F77" w14:paraId="04869A87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D40C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CC4A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Ершик для туалета с подставкой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D8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C9FC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682" w14:textId="77777777" w:rsidR="00B42F77" w:rsidRPr="00B42F77" w:rsidRDefault="00B42F77" w:rsidP="00B42F7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42F77" w:rsidRPr="00B42F77" w14:paraId="760E334B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E397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AB0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Держатель для туалетной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FBD1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5E84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C68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42F77" w:rsidRPr="00B42F77" w14:paraId="3221AA31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CB92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550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Дозатор для жидкого мыла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BD85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0E3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821F" w14:textId="77777777" w:rsidR="00B42F77" w:rsidRPr="00B42F77" w:rsidRDefault="00B42F77" w:rsidP="007B026F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42F77" w:rsidRPr="00B42F77" w14:paraId="1B2A46F1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E5DA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C40B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Коврик входной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D0C1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7892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791" w14:textId="77777777" w:rsidR="00B42F77" w:rsidRPr="00B42F77" w:rsidRDefault="00B42F7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2F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3687" w:rsidRPr="00FC6867" w14:paraId="5D8F699F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470B" w14:textId="77777777" w:rsidR="00263687" w:rsidRPr="00FC6867" w:rsidRDefault="0026368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6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5360" w14:textId="77777777" w:rsidR="00263687" w:rsidRPr="00FC6867" w:rsidRDefault="0026368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C6867">
              <w:rPr>
                <w:rFonts w:ascii="Times New Roman" w:hAnsi="Times New Roman" w:cs="Times New Roman"/>
                <w:sz w:val="20"/>
                <w:szCs w:val="20"/>
              </w:rPr>
              <w:t>Аптечка для оказания первой помощи работникам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76AC" w14:textId="77777777" w:rsidR="00263687" w:rsidRPr="00FC6867" w:rsidRDefault="0026368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6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746E" w14:textId="77777777" w:rsidR="00263687" w:rsidRPr="00FC6867" w:rsidRDefault="0026368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98E5" w14:textId="77777777" w:rsidR="00263687" w:rsidRPr="00FC6867" w:rsidRDefault="00263687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67">
              <w:rPr>
                <w:rFonts w:ascii="Times New Roman" w:hAnsi="Times New Roman" w:cs="Times New Roman"/>
                <w:sz w:val="20"/>
                <w:szCs w:val="20"/>
              </w:rPr>
              <w:t>1 041,00</w:t>
            </w:r>
          </w:p>
        </w:tc>
      </w:tr>
      <w:tr w:rsidR="00241E31" w:rsidRPr="00FC6867" w14:paraId="399D7920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DCB4" w14:textId="55E48E8E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363" w14:textId="6FFE6086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Клейка лента противоскользящая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4951" w14:textId="00A90B5B" w:rsidR="00241E31" w:rsidRPr="00B6263A" w:rsidRDefault="00E164F8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818E4" w:rsidRPr="003818E4">
              <w:rPr>
                <w:rFonts w:ascii="Times New Roman" w:hAnsi="Times New Roman" w:cs="Times New Roman"/>
                <w:sz w:val="20"/>
                <w:szCs w:val="20"/>
              </w:rPr>
              <w:t>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85CA" w14:textId="1D4DB8BF" w:rsidR="00241E31" w:rsidRPr="00B6263A" w:rsidRDefault="00592223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564C" w14:textId="363085E8" w:rsidR="00241E31" w:rsidRPr="00B6263A" w:rsidRDefault="00E164F8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99,91</w:t>
            </w:r>
          </w:p>
        </w:tc>
      </w:tr>
      <w:tr w:rsidR="00241E31" w:rsidRPr="00FC6867" w14:paraId="14B73747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FC91" w14:textId="7D356D1A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1C9F" w14:textId="63FF20EF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Таблетки для унитаза в сливной бачок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C05A" w14:textId="7DDD44DB" w:rsidR="00241E31" w:rsidRPr="00B6263A" w:rsidRDefault="009A2B26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A392" w14:textId="122CF67A" w:rsidR="00592223" w:rsidRPr="00B6263A" w:rsidRDefault="00592223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14:paraId="44050633" w14:textId="7DD6FEFD" w:rsidR="00241E31" w:rsidRPr="00B6263A" w:rsidRDefault="00592223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необходимости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3A3" w14:textId="3814A41B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54,00</w:t>
            </w:r>
          </w:p>
        </w:tc>
      </w:tr>
      <w:tr w:rsidR="00241E31" w:rsidRPr="00FC6867" w14:paraId="677E928F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7674" w14:textId="2FF19CF1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72A" w14:textId="1237C4D0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Контейнер для мусора с крышкой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6D18" w14:textId="51659719" w:rsidR="00241E31" w:rsidRPr="00B6263A" w:rsidRDefault="00241E31" w:rsidP="00241E3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0EB5" w14:textId="01ADA95D" w:rsidR="00241E31" w:rsidRPr="00B6263A" w:rsidRDefault="00592223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F930" w14:textId="2F276850" w:rsidR="00241E31" w:rsidRPr="00B6263A" w:rsidRDefault="00241E31" w:rsidP="007B026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562,00</w:t>
            </w:r>
          </w:p>
        </w:tc>
      </w:tr>
      <w:tr w:rsidR="00793C01" w:rsidRPr="00FC6867" w14:paraId="7388FDFF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0A20" w14:textId="1DE6442F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4D62" w14:textId="25D291B9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Губки для мытья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87AF" w14:textId="1A2D2719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31AC" w14:textId="5141A919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58F1" w14:textId="5F00F4B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156,67</w:t>
            </w:r>
          </w:p>
        </w:tc>
      </w:tr>
      <w:tr w:rsidR="00793C01" w:rsidRPr="00FC6867" w14:paraId="353C7870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414C" w14:textId="6BE52C36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03A" w14:textId="51DE176A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Полироль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CB7" w14:textId="50352AD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326F" w14:textId="22B8E162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B0E0" w14:textId="29AB225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307,67</w:t>
            </w:r>
          </w:p>
        </w:tc>
      </w:tr>
      <w:tr w:rsidR="00793C01" w:rsidRPr="00FC6867" w14:paraId="35197100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EED5" w14:textId="2C10DD40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3ED1" w14:textId="1E04A855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Салфетки автомобильные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9ECE" w14:textId="33BA94AE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3E99" w14:textId="17E69BD9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2D80" w14:textId="166F0F7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  <w:r w:rsidR="00B6263A" w:rsidRPr="00B6263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93C01" w:rsidRPr="00FC6867" w14:paraId="39DDD4A5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98BC" w14:textId="0E33984F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1FF" w14:textId="6C66C46C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Салфетки бумажные диаметр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EB57" w14:textId="3D8A462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2B11" w14:textId="7CB1A3EC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0970" w14:textId="45EA9490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202,29</w:t>
            </w:r>
          </w:p>
        </w:tc>
      </w:tr>
      <w:tr w:rsidR="00793C01" w:rsidRPr="00FC6867" w14:paraId="07140578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58B9" w14:textId="262278F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4C9" w14:textId="1386F080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Аромадиффузор</w:t>
            </w:r>
            <w:proofErr w:type="spellEnd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CC38" w14:textId="3AC51965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5B16" w14:textId="366C08B1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D32" w14:textId="69962F56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382,33</w:t>
            </w:r>
          </w:p>
        </w:tc>
      </w:tr>
      <w:tr w:rsidR="00793C01" w:rsidRPr="00FC6867" w14:paraId="7398C889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0A3" w14:textId="47522542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9ED0" w14:textId="356C27A0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Полотенца бумажные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63FD" w14:textId="1138E60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8CE4" w14:textId="4EDCE678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F892" w14:textId="0B825A38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305,67</w:t>
            </w:r>
          </w:p>
        </w:tc>
      </w:tr>
      <w:tr w:rsidR="00793C01" w:rsidRPr="00FC6867" w14:paraId="4CE6B8B3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31E" w14:textId="4A488744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31EA" w14:textId="5B7A062E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Салфетки бумажные диаметр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9396" w14:textId="734C01AD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9019" w14:textId="45E94A6D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E82C" w14:textId="76CE6579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63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  <w:r w:rsidR="00B6263A" w:rsidRPr="00B6263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93C01" w:rsidRPr="00FC6867" w14:paraId="28B6B7DA" w14:textId="77777777" w:rsidTr="006528C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A43D" w14:textId="77777777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8B56" w14:textId="77777777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0730" w14:textId="77777777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5E9C" w14:textId="77777777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338E" w14:textId="77777777" w:rsidR="00793C01" w:rsidRPr="00B6263A" w:rsidRDefault="00793C01" w:rsidP="00793C0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D3F032" w14:textId="77777777" w:rsidR="007475F7" w:rsidRPr="00727804" w:rsidRDefault="007475F7" w:rsidP="006528CA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____________________________</w:t>
      </w:r>
    </w:p>
    <w:p w14:paraId="1AB29C89" w14:textId="77777777" w:rsidR="007475F7" w:rsidRPr="00727804" w:rsidRDefault="007475F7" w:rsidP="006279F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*Цена за единицу товара определяется в соответствии с:</w:t>
      </w:r>
    </w:p>
    <w:p w14:paraId="512BFC99" w14:textId="77777777" w:rsidR="007475F7" w:rsidRPr="00727804" w:rsidRDefault="007475F7" w:rsidP="006279F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коммерческими предложениями, прейскурантами (прайс-листами) с указанием тарифов на услуги на текущий финансовый год;</w:t>
      </w:r>
    </w:p>
    <w:p w14:paraId="1F8668B4" w14:textId="77777777" w:rsidR="007475F7" w:rsidRPr="00727804" w:rsidRDefault="007475F7" w:rsidP="006279F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мониторингом цен, приводимых на сайтах в сети «Интернет».</w:t>
      </w:r>
    </w:p>
    <w:p w14:paraId="026B832F" w14:textId="77777777" w:rsidR="007475F7" w:rsidRPr="00727804" w:rsidRDefault="007475F7" w:rsidP="006279F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Наименование и количество приобретаемых хозяйственных принадлежностей могут быть изменены по решению руководителя учреждения при условии, что фактические затраты на приобретение не превысят расчетные.</w:t>
      </w:r>
    </w:p>
    <w:p w14:paraId="7194419E" w14:textId="77777777" w:rsidR="007475F7" w:rsidRDefault="007475F7" w:rsidP="006279F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727804">
        <w:rPr>
          <w:rFonts w:ascii="Times New Roman" w:hAnsi="Times New Roman" w:cs="Times New Roman"/>
        </w:rPr>
        <w:t>** Количество определяется по фактической потребности</w:t>
      </w:r>
      <w:r>
        <w:rPr>
          <w:rFonts w:ascii="Times New Roman" w:hAnsi="Times New Roman" w:cs="Times New Roman"/>
        </w:rPr>
        <w:t>.».</w:t>
      </w:r>
    </w:p>
    <w:p w14:paraId="05210133" w14:textId="77777777" w:rsidR="00AD3636" w:rsidRDefault="00AD3636" w:rsidP="007475F7">
      <w:pPr>
        <w:pStyle w:val="ConsPlusNormal"/>
        <w:jc w:val="both"/>
        <w:rPr>
          <w:rFonts w:ascii="Times New Roman" w:hAnsi="Times New Roman" w:cs="Times New Roman"/>
        </w:rPr>
      </w:pPr>
    </w:p>
    <w:p w14:paraId="65660C95" w14:textId="0CD7C0FA" w:rsidR="00AD3636" w:rsidRDefault="00AD3636" w:rsidP="00AD3636">
      <w:pPr>
        <w:pStyle w:val="af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AD3636">
        <w:rPr>
          <w:rFonts w:ascii="Times New Roman" w:hAnsi="Times New Roman"/>
          <w:bCs/>
          <w:color w:val="000000"/>
          <w:sz w:val="28"/>
          <w:szCs w:val="28"/>
        </w:rPr>
        <w:t>Нормативы, применяемые при расчете нормативных затрат на услуги по утилизации (уничтожению)</w:t>
      </w:r>
    </w:p>
    <w:p w14:paraId="3C0993E7" w14:textId="680F564E" w:rsidR="00AD3636" w:rsidRPr="00976B58" w:rsidRDefault="00AD3636" w:rsidP="00AD3636">
      <w:pPr>
        <w:pStyle w:val="af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76B58">
        <w:rPr>
          <w:rFonts w:ascii="Times New Roman" w:hAnsi="Times New Roman"/>
          <w:sz w:val="28"/>
          <w:szCs w:val="28"/>
        </w:rPr>
        <w:t>Приложения к Правилам изложить в новой редакции:</w:t>
      </w:r>
    </w:p>
    <w:p w14:paraId="16FD8F5E" w14:textId="365E2EAE" w:rsidR="00AD3636" w:rsidRPr="00AD3636" w:rsidRDefault="00AD3636" w:rsidP="00E164F8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</w:t>
      </w:r>
      <w:r w:rsidR="0015533D"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E164F8">
        <w:rPr>
          <w:rFonts w:ascii="Times New Roman" w:hAnsi="Times New Roman"/>
          <w:bCs/>
          <w:color w:val="000000"/>
          <w:sz w:val="20"/>
          <w:szCs w:val="20"/>
        </w:rPr>
        <w:t xml:space="preserve">     </w:t>
      </w:r>
      <w:r w:rsidRPr="00AD3636">
        <w:rPr>
          <w:rFonts w:ascii="Times New Roman" w:hAnsi="Times New Roman"/>
          <w:bCs/>
          <w:color w:val="000000"/>
          <w:sz w:val="20"/>
          <w:szCs w:val="20"/>
        </w:rPr>
        <w:t>Таблица №18</w:t>
      </w:r>
    </w:p>
    <w:tbl>
      <w:tblPr>
        <w:tblW w:w="98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538"/>
        <w:gridCol w:w="1048"/>
        <w:gridCol w:w="787"/>
        <w:gridCol w:w="3799"/>
      </w:tblGrid>
      <w:tr w:rsidR="00AD3636" w:rsidRPr="00AD3636" w14:paraId="1595DEE5" w14:textId="77777777" w:rsidTr="00AD3636">
        <w:trPr>
          <w:trHeight w:val="51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B775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C0B8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3C0C" w14:textId="77777777" w:rsidR="00AD3636" w:rsidRPr="00AD3636" w:rsidRDefault="00AD3636" w:rsidP="00AD3636">
            <w:pPr>
              <w:autoSpaceDE w:val="0"/>
              <w:autoSpaceDN w:val="0"/>
              <w:adjustRightInd w:val="0"/>
              <w:spacing w:after="0" w:line="240" w:lineRule="auto"/>
              <w:ind w:right="-5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3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  <w:p w14:paraId="40114CBC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A0DC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Периодичность, год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0C96" w14:textId="77777777" w:rsidR="00AD3636" w:rsidRPr="00AD3636" w:rsidRDefault="00AD3636" w:rsidP="00AD3636">
            <w:pPr>
              <w:autoSpaceDE w:val="0"/>
              <w:autoSpaceDN w:val="0"/>
              <w:adjustRightInd w:val="0"/>
              <w:spacing w:after="0" w:line="240" w:lineRule="auto"/>
              <w:ind w:right="-5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3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Предельная</w:t>
            </w:r>
          </w:p>
          <w:p w14:paraId="4AB8A94A" w14:textId="77777777" w:rsidR="00AD3636" w:rsidRPr="00AD3636" w:rsidRDefault="00AD3636" w:rsidP="00AD3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за единицу, </w:t>
            </w:r>
          </w:p>
          <w:p w14:paraId="29434AB6" w14:textId="77777777" w:rsidR="00AD3636" w:rsidRPr="00AD3636" w:rsidRDefault="00AD3636" w:rsidP="00AD3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D3636" w:rsidRPr="00AD3636" w14:paraId="676A00E2" w14:textId="77777777" w:rsidTr="00AD3636">
        <w:trPr>
          <w:trHeight w:val="25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234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6268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Утилизация архивных дел*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0E7F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C207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609C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</w:tr>
      <w:tr w:rsidR="00AD3636" w:rsidRPr="00AD3636" w14:paraId="37105A37" w14:textId="77777777" w:rsidTr="00AD3636">
        <w:trPr>
          <w:trHeight w:val="24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D17D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E1F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Утилизация огнетушителей*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F2D0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F073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**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5248" w14:textId="49FB3360" w:rsidR="00AD3636" w:rsidRPr="003818E4" w:rsidRDefault="00E164F8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18E4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AD3636" w:rsidRPr="003818E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D3636" w:rsidRPr="00AD3636" w14:paraId="51E4AD3E" w14:textId="77777777" w:rsidTr="00AD3636">
        <w:trPr>
          <w:trHeight w:val="25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374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F9F5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люминесцентных ламп*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E40C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9B78" w14:textId="77777777" w:rsidR="00AD3636" w:rsidRPr="00AD3636" w:rsidRDefault="00AD3636" w:rsidP="00AD3636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bCs/>
                <w:sz w:val="24"/>
                <w:szCs w:val="24"/>
              </w:rPr>
              <w:t>**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0EDB" w14:textId="18B9FF6E" w:rsidR="00AD3636" w:rsidRPr="003818E4" w:rsidRDefault="00E164F8" w:rsidP="00AD3636">
            <w:pPr>
              <w:suppressAutoHyphens/>
              <w:spacing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8E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D3636" w:rsidRPr="003818E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D3636" w:rsidRPr="00AD3636" w14:paraId="24ABF1DE" w14:textId="77777777" w:rsidTr="00AD3636">
        <w:trPr>
          <w:trHeight w:val="37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1185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E7AA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Утилизация офисной и компьютерной техники*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687C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тонна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1D1C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A09F" w14:textId="77777777" w:rsidR="00AD3636" w:rsidRPr="00AD3636" w:rsidRDefault="00AD3636" w:rsidP="00AD363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3636"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</w:tr>
    </w:tbl>
    <w:p w14:paraId="736AA005" w14:textId="77777777" w:rsidR="00AD3636" w:rsidRPr="00AD3636" w:rsidRDefault="00AD3636" w:rsidP="00AD3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89DFDE" w14:textId="6C23BB54" w:rsidR="00AD3636" w:rsidRPr="00AD3636" w:rsidRDefault="00AD3636" w:rsidP="00AD363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D3636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305E31D3" w14:textId="77777777" w:rsidR="00AD3636" w:rsidRPr="00AD3636" w:rsidRDefault="00AD3636" w:rsidP="00AD363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AD3636">
        <w:rPr>
          <w:rFonts w:ascii="Times New Roman" w:hAnsi="Times New Roman" w:cs="Times New Roman"/>
          <w:sz w:val="20"/>
          <w:szCs w:val="20"/>
        </w:rPr>
        <w:t xml:space="preserve">*Цена за единицу товара определяется в соответствии </w:t>
      </w:r>
      <w:proofErr w:type="gramStart"/>
      <w:r w:rsidRPr="00AD363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D3636">
        <w:rPr>
          <w:rFonts w:ascii="Times New Roman" w:hAnsi="Times New Roman" w:cs="Times New Roman"/>
          <w:sz w:val="20"/>
          <w:szCs w:val="20"/>
        </w:rPr>
        <w:t>:</w:t>
      </w:r>
    </w:p>
    <w:p w14:paraId="28AA2DE4" w14:textId="77777777" w:rsidR="00AD3636" w:rsidRPr="00AD3636" w:rsidRDefault="00AD3636" w:rsidP="00AD363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AD3636">
        <w:rPr>
          <w:rFonts w:ascii="Times New Roman" w:hAnsi="Times New Roman" w:cs="Times New Roman"/>
          <w:sz w:val="20"/>
          <w:szCs w:val="20"/>
        </w:rPr>
        <w:t>коммерческими предложениями, прейскурантами (прайс-листами) с указанием тарифов на услуги на текущий финансовый год;</w:t>
      </w:r>
    </w:p>
    <w:p w14:paraId="23AF4D2F" w14:textId="77777777" w:rsidR="00AD3636" w:rsidRPr="00AD3636" w:rsidRDefault="00AD3636" w:rsidP="00AD363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AD3636">
        <w:rPr>
          <w:rFonts w:ascii="Times New Roman" w:hAnsi="Times New Roman" w:cs="Times New Roman"/>
          <w:sz w:val="20"/>
          <w:szCs w:val="20"/>
        </w:rPr>
        <w:t>мониторингом цен, приводимых на сайтах в сети «Интернет».</w:t>
      </w:r>
    </w:p>
    <w:p w14:paraId="5FA6364C" w14:textId="348A48D5" w:rsidR="006F5DE1" w:rsidRDefault="00AD3636" w:rsidP="002C2AA7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AD3636">
        <w:rPr>
          <w:rFonts w:ascii="Times New Roman" w:hAnsi="Times New Roman" w:cs="Times New Roman"/>
          <w:sz w:val="20"/>
          <w:szCs w:val="20"/>
        </w:rPr>
        <w:t>** Количество определяется по фактической потребности.</w:t>
      </w:r>
      <w:r w:rsidR="002C2AA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F5DE1" w:rsidSect="006528CA">
      <w:headerReference w:type="default" r:id="rId10"/>
      <w:type w:val="continuous"/>
      <w:pgSz w:w="11906" w:h="16838" w:code="9"/>
      <w:pgMar w:top="709" w:right="849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778B1" w14:textId="77777777" w:rsidR="00FC1307" w:rsidRDefault="00FC1307">
      <w:pPr>
        <w:spacing w:after="0" w:line="240" w:lineRule="auto"/>
      </w:pPr>
      <w:r>
        <w:separator/>
      </w:r>
    </w:p>
  </w:endnote>
  <w:endnote w:type="continuationSeparator" w:id="0">
    <w:p w14:paraId="02EE9201" w14:textId="77777777" w:rsidR="00FC1307" w:rsidRDefault="00FC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43A57" w14:textId="77777777" w:rsidR="00FC1307" w:rsidRDefault="00FC1307">
      <w:pPr>
        <w:spacing w:after="0" w:line="240" w:lineRule="auto"/>
      </w:pPr>
      <w:r>
        <w:separator/>
      </w:r>
    </w:p>
  </w:footnote>
  <w:footnote w:type="continuationSeparator" w:id="0">
    <w:p w14:paraId="070BE2BF" w14:textId="77777777" w:rsidR="00FC1307" w:rsidRDefault="00FC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11038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CA020A" w14:textId="77777777" w:rsidR="00FC1307" w:rsidRDefault="00FC1307">
        <w:pPr>
          <w:pStyle w:val="a5"/>
          <w:jc w:val="center"/>
        </w:pPr>
      </w:p>
      <w:p w14:paraId="57BD22FB" w14:textId="77777777" w:rsidR="00FC1307" w:rsidRDefault="00FC1307">
        <w:pPr>
          <w:pStyle w:val="a5"/>
          <w:jc w:val="center"/>
        </w:pPr>
      </w:p>
      <w:p w14:paraId="0DF3DFDD" w14:textId="77777777" w:rsidR="00FC1307" w:rsidRPr="00093D6E" w:rsidRDefault="0003147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5FDFCB3E" w14:textId="77777777" w:rsidR="00FC1307" w:rsidRDefault="00FC13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3905"/>
    <w:multiLevelType w:val="hybridMultilevel"/>
    <w:tmpl w:val="728CC79C"/>
    <w:lvl w:ilvl="0" w:tplc="0380B73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0C71"/>
    <w:multiLevelType w:val="hybridMultilevel"/>
    <w:tmpl w:val="C9B012DA"/>
    <w:lvl w:ilvl="0" w:tplc="7B1EB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3F5208"/>
    <w:multiLevelType w:val="hybridMultilevel"/>
    <w:tmpl w:val="EEEEBE5C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3">
    <w:nsid w:val="339E63C3"/>
    <w:multiLevelType w:val="hybridMultilevel"/>
    <w:tmpl w:val="924A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046EB"/>
    <w:multiLevelType w:val="hybridMultilevel"/>
    <w:tmpl w:val="DBDAFC58"/>
    <w:lvl w:ilvl="0" w:tplc="4AF869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E5169"/>
    <w:multiLevelType w:val="hybridMultilevel"/>
    <w:tmpl w:val="499C4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10808"/>
    <w:multiLevelType w:val="hybridMultilevel"/>
    <w:tmpl w:val="C684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20A4A"/>
    <w:multiLevelType w:val="hybridMultilevel"/>
    <w:tmpl w:val="728CC7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75802"/>
    <w:multiLevelType w:val="hybridMultilevel"/>
    <w:tmpl w:val="C6E85216"/>
    <w:lvl w:ilvl="0" w:tplc="F01AD5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BE722FF"/>
    <w:multiLevelType w:val="hybridMultilevel"/>
    <w:tmpl w:val="1DA45FDA"/>
    <w:lvl w:ilvl="0" w:tplc="9C2018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66CEF"/>
    <w:multiLevelType w:val="hybridMultilevel"/>
    <w:tmpl w:val="DBDAFC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60"/>
    <w:rsid w:val="00002719"/>
    <w:rsid w:val="000165E2"/>
    <w:rsid w:val="00031478"/>
    <w:rsid w:val="00031DC5"/>
    <w:rsid w:val="00042CE5"/>
    <w:rsid w:val="00045AC8"/>
    <w:rsid w:val="00046D38"/>
    <w:rsid w:val="000471AB"/>
    <w:rsid w:val="0005057B"/>
    <w:rsid w:val="000523C7"/>
    <w:rsid w:val="00052E55"/>
    <w:rsid w:val="00056308"/>
    <w:rsid w:val="0005773E"/>
    <w:rsid w:val="00060B4C"/>
    <w:rsid w:val="0006564D"/>
    <w:rsid w:val="00066C12"/>
    <w:rsid w:val="000764B8"/>
    <w:rsid w:val="00090E02"/>
    <w:rsid w:val="00093D6E"/>
    <w:rsid w:val="000950D6"/>
    <w:rsid w:val="00095252"/>
    <w:rsid w:val="000A073E"/>
    <w:rsid w:val="000A7B98"/>
    <w:rsid w:val="000C0CF2"/>
    <w:rsid w:val="000C1006"/>
    <w:rsid w:val="000D32EA"/>
    <w:rsid w:val="000D70A5"/>
    <w:rsid w:val="000E280C"/>
    <w:rsid w:val="000E767A"/>
    <w:rsid w:val="000E7D5C"/>
    <w:rsid w:val="000F37DC"/>
    <w:rsid w:val="00114D91"/>
    <w:rsid w:val="00117E2B"/>
    <w:rsid w:val="0013346E"/>
    <w:rsid w:val="00136634"/>
    <w:rsid w:val="00137AF9"/>
    <w:rsid w:val="0014077C"/>
    <w:rsid w:val="00142D10"/>
    <w:rsid w:val="0015437F"/>
    <w:rsid w:val="0015533D"/>
    <w:rsid w:val="00163449"/>
    <w:rsid w:val="00163893"/>
    <w:rsid w:val="0017073A"/>
    <w:rsid w:val="00170AAE"/>
    <w:rsid w:val="00175DCA"/>
    <w:rsid w:val="0018753A"/>
    <w:rsid w:val="001908EA"/>
    <w:rsid w:val="001A2B86"/>
    <w:rsid w:val="001B1BE0"/>
    <w:rsid w:val="001C0646"/>
    <w:rsid w:val="001C2B4E"/>
    <w:rsid w:val="001C4A19"/>
    <w:rsid w:val="001F037C"/>
    <w:rsid w:val="001F1C6E"/>
    <w:rsid w:val="00205738"/>
    <w:rsid w:val="00214871"/>
    <w:rsid w:val="00220ED1"/>
    <w:rsid w:val="0022108F"/>
    <w:rsid w:val="00222B6D"/>
    <w:rsid w:val="00241E31"/>
    <w:rsid w:val="002426E9"/>
    <w:rsid w:val="00242F6D"/>
    <w:rsid w:val="00246E1E"/>
    <w:rsid w:val="002532FC"/>
    <w:rsid w:val="00263687"/>
    <w:rsid w:val="00265188"/>
    <w:rsid w:val="002702E8"/>
    <w:rsid w:val="002727E8"/>
    <w:rsid w:val="00281B03"/>
    <w:rsid w:val="002929C0"/>
    <w:rsid w:val="002B3FA2"/>
    <w:rsid w:val="002C121A"/>
    <w:rsid w:val="002C2AA7"/>
    <w:rsid w:val="002D0C85"/>
    <w:rsid w:val="002D4C3A"/>
    <w:rsid w:val="002E0FBB"/>
    <w:rsid w:val="002E54C6"/>
    <w:rsid w:val="002E79B3"/>
    <w:rsid w:val="002F3B3D"/>
    <w:rsid w:val="00301B1F"/>
    <w:rsid w:val="00305BCC"/>
    <w:rsid w:val="00325EA0"/>
    <w:rsid w:val="003315D7"/>
    <w:rsid w:val="00332263"/>
    <w:rsid w:val="003324F7"/>
    <w:rsid w:val="00337C19"/>
    <w:rsid w:val="00344264"/>
    <w:rsid w:val="00345BBE"/>
    <w:rsid w:val="0035557C"/>
    <w:rsid w:val="00361FCA"/>
    <w:rsid w:val="003719DF"/>
    <w:rsid w:val="00371A3E"/>
    <w:rsid w:val="003818E4"/>
    <w:rsid w:val="00381CC0"/>
    <w:rsid w:val="00390DBC"/>
    <w:rsid w:val="003A66E8"/>
    <w:rsid w:val="003A73BF"/>
    <w:rsid w:val="003B216D"/>
    <w:rsid w:val="003B2B4D"/>
    <w:rsid w:val="003B5004"/>
    <w:rsid w:val="003D1653"/>
    <w:rsid w:val="003D3D7E"/>
    <w:rsid w:val="003E2449"/>
    <w:rsid w:val="003F32A8"/>
    <w:rsid w:val="003F3DD2"/>
    <w:rsid w:val="003F4756"/>
    <w:rsid w:val="003F4A6E"/>
    <w:rsid w:val="00400606"/>
    <w:rsid w:val="00400F0B"/>
    <w:rsid w:val="00402716"/>
    <w:rsid w:val="00416F7E"/>
    <w:rsid w:val="0041734F"/>
    <w:rsid w:val="00417404"/>
    <w:rsid w:val="00424672"/>
    <w:rsid w:val="00433307"/>
    <w:rsid w:val="004404C1"/>
    <w:rsid w:val="004664A7"/>
    <w:rsid w:val="00466D75"/>
    <w:rsid w:val="004705B2"/>
    <w:rsid w:val="00475C81"/>
    <w:rsid w:val="0047727A"/>
    <w:rsid w:val="00477DAA"/>
    <w:rsid w:val="00486E71"/>
    <w:rsid w:val="004901B6"/>
    <w:rsid w:val="00496525"/>
    <w:rsid w:val="00496664"/>
    <w:rsid w:val="004A466E"/>
    <w:rsid w:val="004B0D19"/>
    <w:rsid w:val="004B2604"/>
    <w:rsid w:val="004B263F"/>
    <w:rsid w:val="004C0F04"/>
    <w:rsid w:val="004C21F2"/>
    <w:rsid w:val="004D2465"/>
    <w:rsid w:val="004E041C"/>
    <w:rsid w:val="004E3FF0"/>
    <w:rsid w:val="004F2E51"/>
    <w:rsid w:val="00504E11"/>
    <w:rsid w:val="00506BDE"/>
    <w:rsid w:val="0051341F"/>
    <w:rsid w:val="00514B86"/>
    <w:rsid w:val="00515993"/>
    <w:rsid w:val="00516C82"/>
    <w:rsid w:val="005368F0"/>
    <w:rsid w:val="00543029"/>
    <w:rsid w:val="005503F6"/>
    <w:rsid w:val="00564B11"/>
    <w:rsid w:val="00570200"/>
    <w:rsid w:val="00572F14"/>
    <w:rsid w:val="00580B86"/>
    <w:rsid w:val="0058539B"/>
    <w:rsid w:val="00585E8D"/>
    <w:rsid w:val="00590460"/>
    <w:rsid w:val="00592223"/>
    <w:rsid w:val="00592397"/>
    <w:rsid w:val="005A0857"/>
    <w:rsid w:val="005A7824"/>
    <w:rsid w:val="005B0F7B"/>
    <w:rsid w:val="005B7A10"/>
    <w:rsid w:val="005C169E"/>
    <w:rsid w:val="005C5A1C"/>
    <w:rsid w:val="005D2E25"/>
    <w:rsid w:val="005D5726"/>
    <w:rsid w:val="005E00F0"/>
    <w:rsid w:val="005E7AC2"/>
    <w:rsid w:val="005F3FC4"/>
    <w:rsid w:val="00624D2C"/>
    <w:rsid w:val="00626164"/>
    <w:rsid w:val="006279F8"/>
    <w:rsid w:val="00631DB9"/>
    <w:rsid w:val="006325F8"/>
    <w:rsid w:val="00632AEC"/>
    <w:rsid w:val="0063580D"/>
    <w:rsid w:val="00640ACC"/>
    <w:rsid w:val="006528CA"/>
    <w:rsid w:val="00654FD4"/>
    <w:rsid w:val="00657E09"/>
    <w:rsid w:val="0066097E"/>
    <w:rsid w:val="006622AA"/>
    <w:rsid w:val="006656C8"/>
    <w:rsid w:val="006A0DD4"/>
    <w:rsid w:val="006A59D6"/>
    <w:rsid w:val="006C2320"/>
    <w:rsid w:val="006C5F42"/>
    <w:rsid w:val="006C73E2"/>
    <w:rsid w:val="006D3BD5"/>
    <w:rsid w:val="006E5752"/>
    <w:rsid w:val="006F35B9"/>
    <w:rsid w:val="006F5DE1"/>
    <w:rsid w:val="006F61C4"/>
    <w:rsid w:val="006F6530"/>
    <w:rsid w:val="007006BF"/>
    <w:rsid w:val="00705CC9"/>
    <w:rsid w:val="00706ED3"/>
    <w:rsid w:val="00707928"/>
    <w:rsid w:val="00714719"/>
    <w:rsid w:val="00727804"/>
    <w:rsid w:val="00730C1D"/>
    <w:rsid w:val="00735DEC"/>
    <w:rsid w:val="00742C57"/>
    <w:rsid w:val="00742E02"/>
    <w:rsid w:val="00745802"/>
    <w:rsid w:val="007475F7"/>
    <w:rsid w:val="00750525"/>
    <w:rsid w:val="00754567"/>
    <w:rsid w:val="00755286"/>
    <w:rsid w:val="0076164B"/>
    <w:rsid w:val="00762399"/>
    <w:rsid w:val="0076328B"/>
    <w:rsid w:val="00764A8A"/>
    <w:rsid w:val="00784E31"/>
    <w:rsid w:val="0078708D"/>
    <w:rsid w:val="007873B8"/>
    <w:rsid w:val="007921B1"/>
    <w:rsid w:val="00793C01"/>
    <w:rsid w:val="007B026F"/>
    <w:rsid w:val="007C6856"/>
    <w:rsid w:val="008001A2"/>
    <w:rsid w:val="008071D7"/>
    <w:rsid w:val="0082760A"/>
    <w:rsid w:val="00845188"/>
    <w:rsid w:val="008533D6"/>
    <w:rsid w:val="00853DB3"/>
    <w:rsid w:val="0086060A"/>
    <w:rsid w:val="0086100F"/>
    <w:rsid w:val="00862673"/>
    <w:rsid w:val="008845A7"/>
    <w:rsid w:val="008A024E"/>
    <w:rsid w:val="008A3D75"/>
    <w:rsid w:val="008A64C8"/>
    <w:rsid w:val="008A6514"/>
    <w:rsid w:val="008B25D0"/>
    <w:rsid w:val="008B538E"/>
    <w:rsid w:val="008C1492"/>
    <w:rsid w:val="008C3594"/>
    <w:rsid w:val="008C7B2D"/>
    <w:rsid w:val="008E5E67"/>
    <w:rsid w:val="008E7066"/>
    <w:rsid w:val="008F4FC3"/>
    <w:rsid w:val="008F65F2"/>
    <w:rsid w:val="00901007"/>
    <w:rsid w:val="00912DDC"/>
    <w:rsid w:val="00917C19"/>
    <w:rsid w:val="00926F5F"/>
    <w:rsid w:val="00927866"/>
    <w:rsid w:val="009333F8"/>
    <w:rsid w:val="00942307"/>
    <w:rsid w:val="00951979"/>
    <w:rsid w:val="00954D9C"/>
    <w:rsid w:val="00966C56"/>
    <w:rsid w:val="009701E0"/>
    <w:rsid w:val="009747FB"/>
    <w:rsid w:val="00976B58"/>
    <w:rsid w:val="00981760"/>
    <w:rsid w:val="00985D6A"/>
    <w:rsid w:val="009A0193"/>
    <w:rsid w:val="009A283E"/>
    <w:rsid w:val="009A2B26"/>
    <w:rsid w:val="009B53DD"/>
    <w:rsid w:val="009D46F0"/>
    <w:rsid w:val="009D56C3"/>
    <w:rsid w:val="009D667C"/>
    <w:rsid w:val="009E1725"/>
    <w:rsid w:val="009E3084"/>
    <w:rsid w:val="009F0A83"/>
    <w:rsid w:val="009F7004"/>
    <w:rsid w:val="00A0328D"/>
    <w:rsid w:val="00A05665"/>
    <w:rsid w:val="00A10CD7"/>
    <w:rsid w:val="00A13800"/>
    <w:rsid w:val="00A153A4"/>
    <w:rsid w:val="00A2769A"/>
    <w:rsid w:val="00A30180"/>
    <w:rsid w:val="00A41AAC"/>
    <w:rsid w:val="00A4203B"/>
    <w:rsid w:val="00A447A7"/>
    <w:rsid w:val="00A50F17"/>
    <w:rsid w:val="00A66F2F"/>
    <w:rsid w:val="00A7007F"/>
    <w:rsid w:val="00A72756"/>
    <w:rsid w:val="00A75140"/>
    <w:rsid w:val="00A80247"/>
    <w:rsid w:val="00A821FB"/>
    <w:rsid w:val="00A833AB"/>
    <w:rsid w:val="00A8699C"/>
    <w:rsid w:val="00A96B14"/>
    <w:rsid w:val="00A97E21"/>
    <w:rsid w:val="00AC3B16"/>
    <w:rsid w:val="00AC50AB"/>
    <w:rsid w:val="00AC55CA"/>
    <w:rsid w:val="00AC69CA"/>
    <w:rsid w:val="00AD2C5A"/>
    <w:rsid w:val="00AD3636"/>
    <w:rsid w:val="00AD3CE5"/>
    <w:rsid w:val="00AD6477"/>
    <w:rsid w:val="00AD72F3"/>
    <w:rsid w:val="00AF0739"/>
    <w:rsid w:val="00B02798"/>
    <w:rsid w:val="00B04900"/>
    <w:rsid w:val="00B270D6"/>
    <w:rsid w:val="00B2768B"/>
    <w:rsid w:val="00B302DF"/>
    <w:rsid w:val="00B335BC"/>
    <w:rsid w:val="00B343DA"/>
    <w:rsid w:val="00B3457A"/>
    <w:rsid w:val="00B3587C"/>
    <w:rsid w:val="00B3587E"/>
    <w:rsid w:val="00B36589"/>
    <w:rsid w:val="00B41F75"/>
    <w:rsid w:val="00B42F77"/>
    <w:rsid w:val="00B62499"/>
    <w:rsid w:val="00B6263A"/>
    <w:rsid w:val="00B80AB8"/>
    <w:rsid w:val="00B8716C"/>
    <w:rsid w:val="00B87734"/>
    <w:rsid w:val="00BA3689"/>
    <w:rsid w:val="00BA5F17"/>
    <w:rsid w:val="00BA775E"/>
    <w:rsid w:val="00BB4488"/>
    <w:rsid w:val="00BD0027"/>
    <w:rsid w:val="00BD14F9"/>
    <w:rsid w:val="00BD676D"/>
    <w:rsid w:val="00BE2167"/>
    <w:rsid w:val="00BF4DC0"/>
    <w:rsid w:val="00C06528"/>
    <w:rsid w:val="00C17576"/>
    <w:rsid w:val="00C20A44"/>
    <w:rsid w:val="00C35300"/>
    <w:rsid w:val="00C377B5"/>
    <w:rsid w:val="00C440E0"/>
    <w:rsid w:val="00C47C71"/>
    <w:rsid w:val="00C52347"/>
    <w:rsid w:val="00C540DB"/>
    <w:rsid w:val="00C6382B"/>
    <w:rsid w:val="00C665ED"/>
    <w:rsid w:val="00C708B7"/>
    <w:rsid w:val="00C70971"/>
    <w:rsid w:val="00C835EF"/>
    <w:rsid w:val="00C85BE9"/>
    <w:rsid w:val="00C9096A"/>
    <w:rsid w:val="00C93A64"/>
    <w:rsid w:val="00CA5FAB"/>
    <w:rsid w:val="00CB64DA"/>
    <w:rsid w:val="00CC7FA1"/>
    <w:rsid w:val="00CD56C5"/>
    <w:rsid w:val="00CE0FCB"/>
    <w:rsid w:val="00CE1E95"/>
    <w:rsid w:val="00D01939"/>
    <w:rsid w:val="00D07E34"/>
    <w:rsid w:val="00D15A29"/>
    <w:rsid w:val="00D24B90"/>
    <w:rsid w:val="00D26E1B"/>
    <w:rsid w:val="00D33E41"/>
    <w:rsid w:val="00D40EB7"/>
    <w:rsid w:val="00D45987"/>
    <w:rsid w:val="00D6021D"/>
    <w:rsid w:val="00D604B6"/>
    <w:rsid w:val="00D62673"/>
    <w:rsid w:val="00D746DF"/>
    <w:rsid w:val="00D74BF4"/>
    <w:rsid w:val="00D7612D"/>
    <w:rsid w:val="00D80274"/>
    <w:rsid w:val="00D82913"/>
    <w:rsid w:val="00D8393E"/>
    <w:rsid w:val="00D83DFB"/>
    <w:rsid w:val="00D93728"/>
    <w:rsid w:val="00DA1C12"/>
    <w:rsid w:val="00DA5DBF"/>
    <w:rsid w:val="00DB23EC"/>
    <w:rsid w:val="00DC5A8E"/>
    <w:rsid w:val="00DD05A9"/>
    <w:rsid w:val="00DE2948"/>
    <w:rsid w:val="00DE5ECD"/>
    <w:rsid w:val="00DE73EE"/>
    <w:rsid w:val="00DF762E"/>
    <w:rsid w:val="00E00000"/>
    <w:rsid w:val="00E045A4"/>
    <w:rsid w:val="00E0580A"/>
    <w:rsid w:val="00E11B8D"/>
    <w:rsid w:val="00E164F8"/>
    <w:rsid w:val="00E25BD5"/>
    <w:rsid w:val="00E27D6D"/>
    <w:rsid w:val="00E367E7"/>
    <w:rsid w:val="00E44948"/>
    <w:rsid w:val="00E50A81"/>
    <w:rsid w:val="00E50CDA"/>
    <w:rsid w:val="00E50F6C"/>
    <w:rsid w:val="00E56714"/>
    <w:rsid w:val="00E60337"/>
    <w:rsid w:val="00E64150"/>
    <w:rsid w:val="00E648A7"/>
    <w:rsid w:val="00E65F8B"/>
    <w:rsid w:val="00E67D78"/>
    <w:rsid w:val="00E75A55"/>
    <w:rsid w:val="00E820AA"/>
    <w:rsid w:val="00E84522"/>
    <w:rsid w:val="00E96A31"/>
    <w:rsid w:val="00EA2C08"/>
    <w:rsid w:val="00EB182E"/>
    <w:rsid w:val="00EC1079"/>
    <w:rsid w:val="00EC126D"/>
    <w:rsid w:val="00EC26CB"/>
    <w:rsid w:val="00EE14D8"/>
    <w:rsid w:val="00EE738F"/>
    <w:rsid w:val="00EE761D"/>
    <w:rsid w:val="00EF1E62"/>
    <w:rsid w:val="00EF29FB"/>
    <w:rsid w:val="00EF5E82"/>
    <w:rsid w:val="00EF6C42"/>
    <w:rsid w:val="00F041FA"/>
    <w:rsid w:val="00F07722"/>
    <w:rsid w:val="00F272A9"/>
    <w:rsid w:val="00F47509"/>
    <w:rsid w:val="00F54006"/>
    <w:rsid w:val="00F602F9"/>
    <w:rsid w:val="00F6053A"/>
    <w:rsid w:val="00F63ABE"/>
    <w:rsid w:val="00F6533B"/>
    <w:rsid w:val="00F74C1B"/>
    <w:rsid w:val="00F9351D"/>
    <w:rsid w:val="00FB14A9"/>
    <w:rsid w:val="00FB58F9"/>
    <w:rsid w:val="00FC1307"/>
    <w:rsid w:val="00FC407F"/>
    <w:rsid w:val="00FC50E2"/>
    <w:rsid w:val="00FC6867"/>
    <w:rsid w:val="00FE74E6"/>
    <w:rsid w:val="00FF234F"/>
    <w:rsid w:val="00FF6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09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81"/>
  </w:style>
  <w:style w:type="paragraph" w:styleId="1">
    <w:name w:val="heading 1"/>
    <w:basedOn w:val="a"/>
    <w:next w:val="a"/>
    <w:link w:val="10"/>
    <w:uiPriority w:val="99"/>
    <w:qFormat/>
    <w:rsid w:val="0013346E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pacing w:val="-22"/>
      <w:kern w:val="6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13346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346E"/>
    <w:pPr>
      <w:keepNext/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1334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50525"/>
  </w:style>
  <w:style w:type="paragraph" w:customStyle="1" w:styleId="ConsPlusNormal">
    <w:name w:val="ConsPlusNormal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Balloon Text"/>
    <w:basedOn w:val="a"/>
    <w:link w:val="a4"/>
    <w:uiPriority w:val="99"/>
    <w:unhideWhenUsed/>
    <w:rsid w:val="0075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5052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52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5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525"/>
    <w:rPr>
      <w:rFonts w:eastAsiaTheme="minorEastAsia"/>
      <w:lang w:eastAsia="ru-RU"/>
    </w:rPr>
  </w:style>
  <w:style w:type="paragraph" w:customStyle="1" w:styleId="Default">
    <w:name w:val="Default"/>
    <w:rsid w:val="006F6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220ED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220ED1"/>
    <w:pPr>
      <w:widowControl w:val="0"/>
      <w:autoSpaceDE w:val="0"/>
      <w:autoSpaceDN w:val="0"/>
      <w:adjustRightInd w:val="0"/>
      <w:spacing w:after="0" w:line="35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346E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346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334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34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13346E"/>
    <w:pPr>
      <w:keepLines/>
      <w:widowControl w:val="0"/>
      <w:shd w:val="clear" w:color="auto" w:fill="FFFFFF"/>
      <w:autoSpaceDE w:val="0"/>
      <w:autoSpaceDN w:val="0"/>
      <w:adjustRightInd w:val="0"/>
      <w:spacing w:before="4" w:after="0" w:line="240" w:lineRule="auto"/>
      <w:ind w:left="25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3346E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BalloonText1">
    <w:name w:val="Balloon Text1"/>
    <w:basedOn w:val="a"/>
    <w:semiHidden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b">
    <w:name w:val="Title"/>
    <w:basedOn w:val="a"/>
    <w:link w:val="ac"/>
    <w:uiPriority w:val="99"/>
    <w:qFormat/>
    <w:rsid w:val="0013346E"/>
    <w:pPr>
      <w:spacing w:before="240" w:after="60" w:line="240" w:lineRule="auto"/>
      <w:outlineLvl w:val="0"/>
    </w:pPr>
    <w:rPr>
      <w:rFonts w:ascii="Times New Roman" w:eastAsia="Times New Roman" w:hAnsi="Times New Roman" w:cs="Times New Roman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uiPriority w:val="99"/>
    <w:rsid w:val="0013346E"/>
    <w:rPr>
      <w:rFonts w:ascii="Times New Roman" w:eastAsia="Times New Roman" w:hAnsi="Times New Roman" w:cs="Times New Roman"/>
      <w:kern w:val="28"/>
      <w:sz w:val="32"/>
      <w:szCs w:val="20"/>
      <w:lang w:eastAsia="ru-RU"/>
    </w:rPr>
  </w:style>
  <w:style w:type="character" w:styleId="ad">
    <w:name w:val="page number"/>
    <w:basedOn w:val="a0"/>
    <w:uiPriority w:val="99"/>
    <w:rsid w:val="0013346E"/>
  </w:style>
  <w:style w:type="table" w:styleId="ae">
    <w:name w:val="Table Grid"/>
    <w:basedOn w:val="a1"/>
    <w:uiPriority w:val="3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13346E"/>
    <w:pPr>
      <w:widowControl w:val="0"/>
      <w:shd w:val="clear" w:color="auto" w:fill="FFFFFF"/>
      <w:overflowPunct w:val="0"/>
      <w:autoSpaceDE w:val="0"/>
      <w:autoSpaceDN w:val="0"/>
      <w:adjustRightInd w:val="0"/>
      <w:spacing w:after="0" w:line="240" w:lineRule="auto"/>
      <w:ind w:firstLine="709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styleId="af">
    <w:name w:val="Hyperlink"/>
    <w:uiPriority w:val="99"/>
    <w:rsid w:val="0013346E"/>
    <w:rPr>
      <w:rFonts w:cs="Times New Roman"/>
      <w:color w:val="0000FF"/>
      <w:u w:val="single"/>
    </w:rPr>
  </w:style>
  <w:style w:type="paragraph" w:styleId="22">
    <w:name w:val="Body Text Indent 2"/>
    <w:basedOn w:val="a"/>
    <w:link w:val="23"/>
    <w:rsid w:val="001334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133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1334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13346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autoRedefine/>
    <w:uiPriority w:val="99"/>
    <w:rsid w:val="0013346E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13346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0">
    <w:name w:val="Гипертекстовая ссылка"/>
    <w:uiPriority w:val="99"/>
    <w:rsid w:val="0013346E"/>
    <w:rPr>
      <w:rFonts w:cs="Times New Roman"/>
      <w:color w:val="106BBE"/>
    </w:rPr>
  </w:style>
  <w:style w:type="paragraph" w:styleId="af1">
    <w:name w:val="Body Text"/>
    <w:basedOn w:val="a"/>
    <w:link w:val="af2"/>
    <w:uiPriority w:val="99"/>
    <w:rsid w:val="0013346E"/>
    <w:pPr>
      <w:suppressAutoHyphens/>
      <w:spacing w:after="0" w:line="360" w:lineRule="auto"/>
      <w:jc w:val="center"/>
    </w:pPr>
    <w:rPr>
      <w:rFonts w:ascii="Times New Roman CYR" w:eastAsia="Times New Roman" w:hAnsi="Times New Roman CYR" w:cs="Times New Roman"/>
      <w:b/>
      <w:bCs/>
      <w:sz w:val="34"/>
      <w:szCs w:val="34"/>
    </w:rPr>
  </w:style>
  <w:style w:type="character" w:customStyle="1" w:styleId="af2">
    <w:name w:val="Основной текст Знак"/>
    <w:basedOn w:val="a0"/>
    <w:link w:val="af1"/>
    <w:uiPriority w:val="99"/>
    <w:rsid w:val="0013346E"/>
    <w:rPr>
      <w:rFonts w:ascii="Times New Roman CYR" w:eastAsia="Times New Roman" w:hAnsi="Times New Roman CYR" w:cs="Times New Roman"/>
      <w:b/>
      <w:bCs/>
      <w:sz w:val="34"/>
      <w:szCs w:val="34"/>
      <w:lang w:eastAsia="ru-RU"/>
    </w:rPr>
  </w:style>
  <w:style w:type="paragraph" w:styleId="af3">
    <w:name w:val="List Paragraph"/>
    <w:basedOn w:val="a"/>
    <w:uiPriority w:val="34"/>
    <w:qFormat/>
    <w:rsid w:val="0013346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4">
    <w:name w:val="Style14"/>
    <w:basedOn w:val="a"/>
    <w:uiPriority w:val="99"/>
    <w:rsid w:val="0013346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3346E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uiPriority w:val="99"/>
    <w:rsid w:val="0013346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13346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uiPriority w:val="99"/>
    <w:rsid w:val="0013346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3346E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3346E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13346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uiPriority w:val="99"/>
    <w:rsid w:val="0013346E"/>
    <w:rPr>
      <w:rFonts w:ascii="Times New Roman" w:hAnsi="Times New Roman" w:cs="Times New Roman"/>
      <w:b/>
      <w:bCs/>
      <w:sz w:val="22"/>
      <w:szCs w:val="22"/>
    </w:rPr>
  </w:style>
  <w:style w:type="character" w:customStyle="1" w:styleId="24">
    <w:name w:val="Основной текст (2)_"/>
    <w:link w:val="25"/>
    <w:rsid w:val="0013346E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3346E"/>
    <w:pPr>
      <w:widowControl w:val="0"/>
      <w:shd w:val="clear" w:color="auto" w:fill="FFFFFF"/>
      <w:spacing w:before="180" w:after="540" w:line="0" w:lineRule="atLeast"/>
      <w:jc w:val="both"/>
    </w:pPr>
    <w:rPr>
      <w:sz w:val="28"/>
      <w:szCs w:val="28"/>
    </w:rPr>
  </w:style>
  <w:style w:type="character" w:customStyle="1" w:styleId="211pt">
    <w:name w:val="Основной текст (2) + 11 pt;Полужирный"/>
    <w:rsid w:val="001334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rsid w:val="001334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4">
    <w:name w:val="annotation reference"/>
    <w:rsid w:val="0013346E"/>
    <w:rPr>
      <w:sz w:val="16"/>
      <w:szCs w:val="16"/>
    </w:rPr>
  </w:style>
  <w:style w:type="paragraph" w:styleId="af5">
    <w:name w:val="annotation text"/>
    <w:basedOn w:val="a"/>
    <w:link w:val="af6"/>
    <w:rsid w:val="0013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133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13346E"/>
    <w:rPr>
      <w:b/>
      <w:bCs/>
    </w:rPr>
  </w:style>
  <w:style w:type="character" w:customStyle="1" w:styleId="af8">
    <w:name w:val="Тема примечания Знак"/>
    <w:basedOn w:val="af6"/>
    <w:link w:val="af7"/>
    <w:rsid w:val="001334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13346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3346E"/>
    <w:rPr>
      <w:i/>
      <w:iCs/>
    </w:rPr>
  </w:style>
  <w:style w:type="character" w:customStyle="1" w:styleId="8">
    <w:name w:val="Заголовок №8_"/>
    <w:link w:val="80"/>
    <w:rsid w:val="0013346E"/>
    <w:rPr>
      <w:b/>
      <w:bCs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13346E"/>
    <w:pPr>
      <w:widowControl w:val="0"/>
      <w:shd w:val="clear" w:color="auto" w:fill="FFFFFF"/>
      <w:spacing w:before="720" w:after="0" w:line="322" w:lineRule="exact"/>
      <w:ind w:hanging="2240"/>
      <w:jc w:val="both"/>
      <w:outlineLvl w:val="7"/>
    </w:pPr>
    <w:rPr>
      <w:b/>
      <w:bCs/>
      <w:sz w:val="26"/>
      <w:szCs w:val="26"/>
    </w:rPr>
  </w:style>
  <w:style w:type="character" w:customStyle="1" w:styleId="285pt0">
    <w:name w:val="Основной текст (2) + 8;5 pt;Малые прописные"/>
    <w:rsid w:val="001334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fb">
    <w:name w:val="Нормальный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-semibold">
    <w:name w:val="font-semibold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uiPriority w:val="1"/>
    <w:qFormat/>
    <w:rsid w:val="00B049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81"/>
  </w:style>
  <w:style w:type="paragraph" w:styleId="1">
    <w:name w:val="heading 1"/>
    <w:basedOn w:val="a"/>
    <w:next w:val="a"/>
    <w:link w:val="10"/>
    <w:uiPriority w:val="99"/>
    <w:qFormat/>
    <w:rsid w:val="0013346E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pacing w:val="-22"/>
      <w:kern w:val="6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13346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346E"/>
    <w:pPr>
      <w:keepNext/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1334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50525"/>
  </w:style>
  <w:style w:type="paragraph" w:customStyle="1" w:styleId="ConsPlusNormal">
    <w:name w:val="ConsPlusNormal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7505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Balloon Text"/>
    <w:basedOn w:val="a"/>
    <w:link w:val="a4"/>
    <w:uiPriority w:val="99"/>
    <w:unhideWhenUsed/>
    <w:rsid w:val="0075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5052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52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5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525"/>
    <w:rPr>
      <w:rFonts w:eastAsiaTheme="minorEastAsia"/>
      <w:lang w:eastAsia="ru-RU"/>
    </w:rPr>
  </w:style>
  <w:style w:type="paragraph" w:customStyle="1" w:styleId="Default">
    <w:name w:val="Default"/>
    <w:rsid w:val="006F6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220ED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220ED1"/>
    <w:pPr>
      <w:widowControl w:val="0"/>
      <w:autoSpaceDE w:val="0"/>
      <w:autoSpaceDN w:val="0"/>
      <w:adjustRightInd w:val="0"/>
      <w:spacing w:after="0" w:line="35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346E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346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334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34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13346E"/>
    <w:pPr>
      <w:keepLines/>
      <w:widowControl w:val="0"/>
      <w:shd w:val="clear" w:color="auto" w:fill="FFFFFF"/>
      <w:autoSpaceDE w:val="0"/>
      <w:autoSpaceDN w:val="0"/>
      <w:adjustRightInd w:val="0"/>
      <w:spacing w:before="4" w:after="0" w:line="240" w:lineRule="auto"/>
      <w:ind w:left="25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3346E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BalloonText1">
    <w:name w:val="Balloon Text1"/>
    <w:basedOn w:val="a"/>
    <w:semiHidden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b">
    <w:name w:val="Title"/>
    <w:basedOn w:val="a"/>
    <w:link w:val="ac"/>
    <w:uiPriority w:val="99"/>
    <w:qFormat/>
    <w:rsid w:val="0013346E"/>
    <w:pPr>
      <w:spacing w:before="240" w:after="60" w:line="240" w:lineRule="auto"/>
      <w:outlineLvl w:val="0"/>
    </w:pPr>
    <w:rPr>
      <w:rFonts w:ascii="Times New Roman" w:eastAsia="Times New Roman" w:hAnsi="Times New Roman" w:cs="Times New Roman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uiPriority w:val="99"/>
    <w:rsid w:val="0013346E"/>
    <w:rPr>
      <w:rFonts w:ascii="Times New Roman" w:eastAsia="Times New Roman" w:hAnsi="Times New Roman" w:cs="Times New Roman"/>
      <w:kern w:val="28"/>
      <w:sz w:val="32"/>
      <w:szCs w:val="20"/>
      <w:lang w:eastAsia="ru-RU"/>
    </w:rPr>
  </w:style>
  <w:style w:type="character" w:styleId="ad">
    <w:name w:val="page number"/>
    <w:basedOn w:val="a0"/>
    <w:uiPriority w:val="99"/>
    <w:rsid w:val="0013346E"/>
  </w:style>
  <w:style w:type="table" w:styleId="ae">
    <w:name w:val="Table Grid"/>
    <w:basedOn w:val="a1"/>
    <w:uiPriority w:val="3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13346E"/>
    <w:pPr>
      <w:widowControl w:val="0"/>
      <w:shd w:val="clear" w:color="auto" w:fill="FFFFFF"/>
      <w:overflowPunct w:val="0"/>
      <w:autoSpaceDE w:val="0"/>
      <w:autoSpaceDN w:val="0"/>
      <w:adjustRightInd w:val="0"/>
      <w:spacing w:after="0" w:line="240" w:lineRule="auto"/>
      <w:ind w:firstLine="709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styleId="af">
    <w:name w:val="Hyperlink"/>
    <w:uiPriority w:val="99"/>
    <w:rsid w:val="0013346E"/>
    <w:rPr>
      <w:rFonts w:cs="Times New Roman"/>
      <w:color w:val="0000FF"/>
      <w:u w:val="single"/>
    </w:rPr>
  </w:style>
  <w:style w:type="paragraph" w:styleId="22">
    <w:name w:val="Body Text Indent 2"/>
    <w:basedOn w:val="a"/>
    <w:link w:val="23"/>
    <w:rsid w:val="001334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133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1334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13346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autoRedefine/>
    <w:uiPriority w:val="99"/>
    <w:rsid w:val="0013346E"/>
    <w:pPr>
      <w:spacing w:after="16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13346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0">
    <w:name w:val="Гипертекстовая ссылка"/>
    <w:uiPriority w:val="99"/>
    <w:rsid w:val="0013346E"/>
    <w:rPr>
      <w:rFonts w:cs="Times New Roman"/>
      <w:color w:val="106BBE"/>
    </w:rPr>
  </w:style>
  <w:style w:type="paragraph" w:styleId="af1">
    <w:name w:val="Body Text"/>
    <w:basedOn w:val="a"/>
    <w:link w:val="af2"/>
    <w:uiPriority w:val="99"/>
    <w:rsid w:val="0013346E"/>
    <w:pPr>
      <w:suppressAutoHyphens/>
      <w:spacing w:after="0" w:line="360" w:lineRule="auto"/>
      <w:jc w:val="center"/>
    </w:pPr>
    <w:rPr>
      <w:rFonts w:ascii="Times New Roman CYR" w:eastAsia="Times New Roman" w:hAnsi="Times New Roman CYR" w:cs="Times New Roman"/>
      <w:b/>
      <w:bCs/>
      <w:sz w:val="34"/>
      <w:szCs w:val="34"/>
    </w:rPr>
  </w:style>
  <w:style w:type="character" w:customStyle="1" w:styleId="af2">
    <w:name w:val="Основной текст Знак"/>
    <w:basedOn w:val="a0"/>
    <w:link w:val="af1"/>
    <w:uiPriority w:val="99"/>
    <w:rsid w:val="0013346E"/>
    <w:rPr>
      <w:rFonts w:ascii="Times New Roman CYR" w:eastAsia="Times New Roman" w:hAnsi="Times New Roman CYR" w:cs="Times New Roman"/>
      <w:b/>
      <w:bCs/>
      <w:sz w:val="34"/>
      <w:szCs w:val="34"/>
      <w:lang w:eastAsia="ru-RU"/>
    </w:rPr>
  </w:style>
  <w:style w:type="paragraph" w:styleId="af3">
    <w:name w:val="List Paragraph"/>
    <w:basedOn w:val="a"/>
    <w:uiPriority w:val="34"/>
    <w:qFormat/>
    <w:rsid w:val="0013346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4">
    <w:name w:val="Style14"/>
    <w:basedOn w:val="a"/>
    <w:uiPriority w:val="99"/>
    <w:rsid w:val="0013346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3346E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uiPriority w:val="99"/>
    <w:rsid w:val="0013346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13346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uiPriority w:val="99"/>
    <w:rsid w:val="0013346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3346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3346E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3346E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13346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uiPriority w:val="99"/>
    <w:rsid w:val="0013346E"/>
    <w:rPr>
      <w:rFonts w:ascii="Times New Roman" w:hAnsi="Times New Roman" w:cs="Times New Roman"/>
      <w:b/>
      <w:bCs/>
      <w:sz w:val="22"/>
      <w:szCs w:val="22"/>
    </w:rPr>
  </w:style>
  <w:style w:type="character" w:customStyle="1" w:styleId="24">
    <w:name w:val="Основной текст (2)_"/>
    <w:link w:val="25"/>
    <w:rsid w:val="0013346E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3346E"/>
    <w:pPr>
      <w:widowControl w:val="0"/>
      <w:shd w:val="clear" w:color="auto" w:fill="FFFFFF"/>
      <w:spacing w:before="180" w:after="540" w:line="0" w:lineRule="atLeast"/>
      <w:jc w:val="both"/>
    </w:pPr>
    <w:rPr>
      <w:sz w:val="28"/>
      <w:szCs w:val="28"/>
    </w:rPr>
  </w:style>
  <w:style w:type="character" w:customStyle="1" w:styleId="211pt">
    <w:name w:val="Основной текст (2) + 11 pt;Полужирный"/>
    <w:rsid w:val="001334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rsid w:val="001334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4">
    <w:name w:val="annotation reference"/>
    <w:rsid w:val="0013346E"/>
    <w:rPr>
      <w:sz w:val="16"/>
      <w:szCs w:val="16"/>
    </w:rPr>
  </w:style>
  <w:style w:type="paragraph" w:styleId="af5">
    <w:name w:val="annotation text"/>
    <w:basedOn w:val="a"/>
    <w:link w:val="af6"/>
    <w:rsid w:val="0013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133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13346E"/>
    <w:rPr>
      <w:b/>
      <w:bCs/>
    </w:rPr>
  </w:style>
  <w:style w:type="character" w:customStyle="1" w:styleId="af8">
    <w:name w:val="Тема примечания Знак"/>
    <w:basedOn w:val="af6"/>
    <w:link w:val="af7"/>
    <w:rsid w:val="001334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13346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3346E"/>
    <w:rPr>
      <w:i/>
      <w:iCs/>
    </w:rPr>
  </w:style>
  <w:style w:type="character" w:customStyle="1" w:styleId="8">
    <w:name w:val="Заголовок №8_"/>
    <w:link w:val="80"/>
    <w:rsid w:val="0013346E"/>
    <w:rPr>
      <w:b/>
      <w:bCs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13346E"/>
    <w:pPr>
      <w:widowControl w:val="0"/>
      <w:shd w:val="clear" w:color="auto" w:fill="FFFFFF"/>
      <w:spacing w:before="720" w:after="0" w:line="322" w:lineRule="exact"/>
      <w:ind w:hanging="2240"/>
      <w:jc w:val="both"/>
      <w:outlineLvl w:val="7"/>
    </w:pPr>
    <w:rPr>
      <w:b/>
      <w:bCs/>
      <w:sz w:val="26"/>
      <w:szCs w:val="26"/>
    </w:rPr>
  </w:style>
  <w:style w:type="character" w:customStyle="1" w:styleId="285pt0">
    <w:name w:val="Основной текст (2) + 8;5 pt;Малые прописные"/>
    <w:rsid w:val="001334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fb">
    <w:name w:val="Нормальный"/>
    <w:uiPriority w:val="99"/>
    <w:rsid w:val="00133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-semibold">
    <w:name w:val="font-semibold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a"/>
    <w:rsid w:val="0075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uiPriority w:val="1"/>
    <w:qFormat/>
    <w:rsid w:val="00B04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9;&#1050;&#1054;&#1053;&#1054;&#1052;&#1048;&#1050;&#1040;\Common\&#1051;&#1099;&#1090;&#1082;&#1072;&#1088;&#1080;&#1085;&#1086;%20&#1053;&#1055;&#1040;%20-%20&#1076;&#1083;&#1103;%20&#1087;&#1091;&#1073;&#1083;&#1080;&#1082;&#1072;&#1094;&#1080;&#1080;\&#1055;&#1088;&#1072;&#1074;&#1080;&#1083;&#1072;%20&#1086;&#1087;&#1088;&#1077;&#1076;&#1077;&#1083;&#1077;&#1085;&#1080;&#1103;%20&#1085;&#1086;&#1088;&#1084;&#1072;&#1090;&#1080;&#1074;&#1085;&#1099;&#1093;%20&#1079;&#1072;&#1090;&#1088;&#1072;&#1090;%20&#1053;&#1086;&#1074;&#1072;&#1103;%20&#1088;&#1077;&#1076;&#1072;&#1082;&#1094;&#1080;&#1103;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79785-1EC6-4F4B-85C9-173FFFA2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Правила определения нормативных затрат Новая редакция (2)</Template>
  <TotalTime>259</TotalTime>
  <Pages>8</Pages>
  <Words>2910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14</cp:revision>
  <cp:lastPrinted>2026-06-02T13:23:00Z</cp:lastPrinted>
  <dcterms:created xsi:type="dcterms:W3CDTF">2025-07-03T08:36:00Z</dcterms:created>
  <dcterms:modified xsi:type="dcterms:W3CDTF">2026-06-25T12:25:00Z</dcterms:modified>
</cp:coreProperties>
</file>